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2011"/>
        <w:tblW w:w="1125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70"/>
        <w:gridCol w:w="2430"/>
        <w:gridCol w:w="270"/>
        <w:gridCol w:w="270"/>
        <w:gridCol w:w="8010"/>
      </w:tblGrid>
      <w:tr w:rsidR="00C84099" w14:paraId="13729B37" w14:textId="77777777" w:rsidTr="00BF6A29">
        <w:trPr>
          <w:trHeight w:val="1251"/>
        </w:trPr>
        <w:tc>
          <w:tcPr>
            <w:tcW w:w="2700" w:type="dxa"/>
            <w:gridSpan w:val="2"/>
            <w:vMerge w:val="restart"/>
            <w:tcBorders>
              <w:bottom w:val="nil"/>
            </w:tcBorders>
          </w:tcPr>
          <w:p w14:paraId="67FBDC6A" w14:textId="45A69C80" w:rsidR="00C84099" w:rsidRDefault="000A626D" w:rsidP="000F5035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6CD21102" wp14:editId="5335491F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390525</wp:posOffset>
                  </wp:positionV>
                  <wp:extent cx="1769745" cy="1323975"/>
                  <wp:effectExtent l="0" t="0" r="1905" b="9525"/>
                  <wp:wrapSquare wrapText="bothSides"/>
                  <wp:docPr id="5" name="Picture 5" descr="LogoHand - QAPP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LogoHand - QAPP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0" w:type="dxa"/>
            <w:gridSpan w:val="2"/>
            <w:vMerge w:val="restart"/>
            <w:tcBorders>
              <w:bottom w:val="nil"/>
              <w:right w:val="single" w:sz="4" w:space="0" w:color="auto"/>
            </w:tcBorders>
          </w:tcPr>
          <w:p w14:paraId="4443B3E3" w14:textId="77777777" w:rsidR="00C84099" w:rsidRPr="0056708E" w:rsidRDefault="00C84099" w:rsidP="000F5035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8010" w:type="dxa"/>
            <w:tcBorders>
              <w:left w:val="single" w:sz="4" w:space="0" w:color="auto"/>
              <w:bottom w:val="nil"/>
            </w:tcBorders>
          </w:tcPr>
          <w:p w14:paraId="7458F316" w14:textId="2E34AE95" w:rsidR="00C84099" w:rsidRPr="00310F17" w:rsidRDefault="00823DD7" w:rsidP="009F094D">
            <w:pPr>
              <w:pStyle w:val="Title"/>
              <w:jc w:val="center"/>
            </w:pPr>
            <w:r>
              <w:t>FALL EDUCATOR SEMINAR</w:t>
            </w:r>
          </w:p>
        </w:tc>
      </w:tr>
      <w:tr w:rsidR="00C84099" w:rsidRPr="00606D95" w14:paraId="2FEA07F6" w14:textId="77777777" w:rsidTr="00BF6A29">
        <w:trPr>
          <w:trHeight w:val="1589"/>
        </w:trPr>
        <w:tc>
          <w:tcPr>
            <w:tcW w:w="2700" w:type="dxa"/>
            <w:gridSpan w:val="2"/>
            <w:vMerge/>
            <w:tcBorders>
              <w:bottom w:val="nil"/>
            </w:tcBorders>
          </w:tcPr>
          <w:p w14:paraId="2EB94926" w14:textId="77777777" w:rsidR="00C84099" w:rsidRDefault="00C84099" w:rsidP="000F5035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vMerge/>
            <w:tcBorders>
              <w:bottom w:val="nil"/>
              <w:right w:val="single" w:sz="4" w:space="0" w:color="auto"/>
            </w:tcBorders>
          </w:tcPr>
          <w:p w14:paraId="15380B2D" w14:textId="77777777" w:rsidR="00C84099" w:rsidRDefault="00C84099" w:rsidP="000F5035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8010" w:type="dxa"/>
            <w:vMerge w:val="restart"/>
            <w:tcBorders>
              <w:left w:val="single" w:sz="4" w:space="0" w:color="auto"/>
              <w:bottom w:val="nil"/>
            </w:tcBorders>
            <w:vAlign w:val="bottom"/>
          </w:tcPr>
          <w:p w14:paraId="3786A48A" w14:textId="09EBABC9" w:rsidR="00F3473A" w:rsidRPr="003E6138" w:rsidRDefault="003E6138" w:rsidP="003E6138">
            <w:pPr>
              <w:pStyle w:val="Information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E6138">
              <w:rPr>
                <w:rFonts w:cstheme="minorHAnsi"/>
                <w:b/>
                <w:bCs/>
                <w:sz w:val="28"/>
                <w:szCs w:val="28"/>
              </w:rPr>
              <w:t>MORNING 9:00-1</w:t>
            </w:r>
            <w:r w:rsidR="009F094D">
              <w:rPr>
                <w:rFonts w:cstheme="minorHAnsi"/>
                <w:b/>
                <w:bCs/>
                <w:sz w:val="28"/>
                <w:szCs w:val="28"/>
              </w:rPr>
              <w:t>1</w:t>
            </w:r>
            <w:r w:rsidRPr="003E6138">
              <w:rPr>
                <w:rFonts w:cstheme="minorHAnsi"/>
                <w:b/>
                <w:bCs/>
                <w:sz w:val="28"/>
                <w:szCs w:val="28"/>
              </w:rPr>
              <w:t>:</w:t>
            </w:r>
            <w:r w:rsidR="009F094D">
              <w:rPr>
                <w:rFonts w:cstheme="minorHAnsi"/>
                <w:b/>
                <w:bCs/>
                <w:sz w:val="28"/>
                <w:szCs w:val="28"/>
              </w:rPr>
              <w:t>45</w:t>
            </w:r>
          </w:p>
          <w:p w14:paraId="1787B5FA" w14:textId="77777777" w:rsidR="0095490F" w:rsidRDefault="0095490F" w:rsidP="000F5035">
            <w:pPr>
              <w:pStyle w:val="Information"/>
              <w:rPr>
                <w:rFonts w:cstheme="minorHAnsi"/>
                <w:sz w:val="24"/>
                <w:szCs w:val="24"/>
              </w:rPr>
            </w:pPr>
          </w:p>
          <w:p w14:paraId="2211850E" w14:textId="27CA158F" w:rsidR="00C84099" w:rsidRPr="009F094D" w:rsidRDefault="002C0843" w:rsidP="000F5035">
            <w:pPr>
              <w:pStyle w:val="Information"/>
              <w:rPr>
                <w:rFonts w:cstheme="minorHAnsi"/>
                <w:color w:val="auto"/>
                <w:sz w:val="24"/>
                <w:szCs w:val="24"/>
                <w:u w:val="single"/>
              </w:rPr>
            </w:pPr>
            <w:r w:rsidRPr="009F094D">
              <w:rPr>
                <w:rFonts w:cstheme="minorHAnsi"/>
                <w:b/>
                <w:bCs/>
                <w:color w:val="auto"/>
                <w:sz w:val="24"/>
                <w:szCs w:val="24"/>
                <w:u w:val="single"/>
              </w:rPr>
              <w:t>Behavior vs. Development – Red Flags in an ECE Environment</w:t>
            </w:r>
          </w:p>
          <w:p w14:paraId="152A3D69" w14:textId="46CF6833" w:rsidR="00C84099" w:rsidRPr="00105717" w:rsidRDefault="00C84099" w:rsidP="000F5035">
            <w:pPr>
              <w:pStyle w:val="Information"/>
              <w:rPr>
                <w:rFonts w:cstheme="minorHAnsi"/>
                <w:color w:val="auto"/>
                <w:sz w:val="24"/>
                <w:szCs w:val="24"/>
              </w:rPr>
            </w:pPr>
            <w:r w:rsidRPr="00005A32">
              <w:rPr>
                <w:rFonts w:cstheme="minorHAnsi"/>
                <w:b/>
                <w:bCs/>
                <w:color w:val="auto"/>
                <w:sz w:val="24"/>
                <w:szCs w:val="24"/>
              </w:rPr>
              <w:t>DESCRIPTION:</w:t>
            </w:r>
            <w:r w:rsidRPr="00105717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="00F16291">
              <w:rPr>
                <w:rFonts w:cstheme="minorHAnsi"/>
                <w:color w:val="auto"/>
                <w:sz w:val="24"/>
                <w:szCs w:val="24"/>
              </w:rPr>
              <w:t>A general yet comprehensive review of</w:t>
            </w:r>
            <w:r w:rsidR="002C0843">
              <w:rPr>
                <w:rFonts w:cstheme="minorHAnsi"/>
                <w:color w:val="auto"/>
                <w:sz w:val="24"/>
                <w:szCs w:val="24"/>
              </w:rPr>
              <w:t xml:space="preserve"> behavior</w:t>
            </w:r>
            <w:r w:rsidR="00B657AF">
              <w:rPr>
                <w:rFonts w:cstheme="minorHAnsi"/>
                <w:color w:val="auto"/>
                <w:sz w:val="24"/>
                <w:szCs w:val="24"/>
              </w:rPr>
              <w:t>al</w:t>
            </w:r>
            <w:r w:rsidR="002C0843">
              <w:rPr>
                <w:rFonts w:cstheme="minorHAnsi"/>
                <w:color w:val="auto"/>
                <w:sz w:val="24"/>
                <w:szCs w:val="24"/>
              </w:rPr>
              <w:t xml:space="preserve"> “red flags” typically observed in a daycare setting</w:t>
            </w:r>
            <w:r w:rsidR="00B657AF">
              <w:rPr>
                <w:rFonts w:cstheme="minorHAnsi"/>
                <w:color w:val="auto"/>
                <w:sz w:val="24"/>
                <w:szCs w:val="24"/>
              </w:rPr>
              <w:t xml:space="preserve">, focusing on children </w:t>
            </w:r>
            <w:r w:rsidR="00973726">
              <w:rPr>
                <w:rFonts w:cstheme="minorHAnsi"/>
                <w:color w:val="auto"/>
                <w:sz w:val="24"/>
                <w:szCs w:val="24"/>
              </w:rPr>
              <w:t>6</w:t>
            </w:r>
            <w:r w:rsidR="00B657AF">
              <w:rPr>
                <w:rFonts w:cstheme="minorHAnsi"/>
                <w:color w:val="auto"/>
                <w:sz w:val="24"/>
                <w:szCs w:val="24"/>
              </w:rPr>
              <w:t>-months</w:t>
            </w:r>
            <w:r w:rsidR="00973726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="00B657AF">
              <w:rPr>
                <w:rFonts w:cstheme="minorHAnsi"/>
                <w:color w:val="auto"/>
                <w:sz w:val="24"/>
                <w:szCs w:val="24"/>
              </w:rPr>
              <w:t xml:space="preserve">old to 5-years-old. </w:t>
            </w:r>
            <w:r w:rsidR="00EB20C3">
              <w:rPr>
                <w:rFonts w:cstheme="minorHAnsi"/>
                <w:color w:val="auto"/>
                <w:sz w:val="24"/>
                <w:szCs w:val="24"/>
              </w:rPr>
              <w:t xml:space="preserve">This will be an interactive discussion. </w:t>
            </w:r>
            <w:r w:rsidR="00973726">
              <w:rPr>
                <w:rFonts w:cstheme="minorHAnsi"/>
                <w:color w:val="auto"/>
                <w:sz w:val="24"/>
                <w:szCs w:val="24"/>
              </w:rPr>
              <w:t>Please prepare questions in advance.</w:t>
            </w:r>
          </w:p>
          <w:p w14:paraId="10829806" w14:textId="3AD3CFA2" w:rsidR="00C84099" w:rsidRDefault="00C84099" w:rsidP="000F5035">
            <w:pPr>
              <w:pStyle w:val="Information"/>
              <w:rPr>
                <w:rFonts w:cstheme="minorHAnsi"/>
                <w:color w:val="auto"/>
                <w:sz w:val="24"/>
                <w:szCs w:val="24"/>
              </w:rPr>
            </w:pPr>
            <w:r w:rsidRPr="00005A32">
              <w:rPr>
                <w:rFonts w:cstheme="minorHAnsi"/>
                <w:b/>
                <w:bCs/>
                <w:color w:val="auto"/>
                <w:sz w:val="24"/>
                <w:szCs w:val="24"/>
              </w:rPr>
              <w:t>SPEAKER:</w:t>
            </w:r>
            <w:r w:rsidRPr="00105717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="002C0843">
              <w:rPr>
                <w:rFonts w:cstheme="minorHAnsi"/>
                <w:color w:val="auto"/>
                <w:sz w:val="24"/>
                <w:szCs w:val="24"/>
              </w:rPr>
              <w:t>Dr. Alexandra Rothstein, Behavioral Therapist</w:t>
            </w:r>
            <w:r w:rsidR="00290D60">
              <w:rPr>
                <w:rFonts w:cstheme="minorHAnsi"/>
                <w:color w:val="auto"/>
                <w:sz w:val="24"/>
                <w:szCs w:val="24"/>
              </w:rPr>
              <w:t xml:space="preserve">, representing </w:t>
            </w:r>
            <w:hyperlink r:id="rId11" w:history="1">
              <w:r w:rsidR="00290D60" w:rsidRPr="00290D60">
                <w:rPr>
                  <w:rStyle w:val="Hyperlink"/>
                  <w:rFonts w:cstheme="minorHAnsi"/>
                  <w:sz w:val="24"/>
                  <w:szCs w:val="24"/>
                </w:rPr>
                <w:t>ABC Solutions</w:t>
              </w:r>
            </w:hyperlink>
          </w:p>
          <w:p w14:paraId="6757DDD0" w14:textId="77777777" w:rsidR="009F094D" w:rsidRPr="00105717" w:rsidRDefault="009F094D" w:rsidP="000F5035">
            <w:pPr>
              <w:pStyle w:val="Information"/>
              <w:rPr>
                <w:rFonts w:cstheme="minorHAnsi"/>
                <w:color w:val="auto"/>
                <w:sz w:val="24"/>
                <w:szCs w:val="24"/>
              </w:rPr>
            </w:pPr>
          </w:p>
          <w:p w14:paraId="22D88AA3" w14:textId="1DF57B45" w:rsidR="00F3473A" w:rsidRDefault="009F094D" w:rsidP="009F094D">
            <w:pPr>
              <w:pStyle w:val="Information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104FA">
              <w:rPr>
                <w:rFonts w:cstheme="minorHAnsi"/>
                <w:b/>
                <w:bCs/>
                <w:sz w:val="28"/>
                <w:szCs w:val="28"/>
              </w:rPr>
              <w:t>LUNCH</w:t>
            </w:r>
            <w:r w:rsidR="00DB732B" w:rsidRPr="00C104FA">
              <w:rPr>
                <w:rFonts w:cstheme="minorHAnsi"/>
                <w:b/>
                <w:bCs/>
                <w:sz w:val="28"/>
                <w:szCs w:val="28"/>
              </w:rPr>
              <w:t xml:space="preserve"> BREAK 11:45 – 12:30</w:t>
            </w:r>
          </w:p>
          <w:p w14:paraId="6D86C1EF" w14:textId="317F7854" w:rsidR="00502EFF" w:rsidRPr="00502EFF" w:rsidRDefault="00502EFF" w:rsidP="009F094D">
            <w:pPr>
              <w:pStyle w:val="Information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(</w:t>
            </w:r>
            <w:r w:rsidRPr="00502EFF">
              <w:rPr>
                <w:rFonts w:cstheme="minorHAnsi"/>
                <w:b/>
                <w:bCs/>
                <w:sz w:val="22"/>
                <w:szCs w:val="22"/>
              </w:rPr>
              <w:t>Included in the cost of your registration</w:t>
            </w:r>
            <w:r>
              <w:rPr>
                <w:rFonts w:cstheme="minorHAnsi"/>
                <w:b/>
                <w:bCs/>
                <w:sz w:val="22"/>
                <w:szCs w:val="22"/>
              </w:rPr>
              <w:t>)</w:t>
            </w:r>
          </w:p>
          <w:p w14:paraId="0EABA9AB" w14:textId="6A98C5DB" w:rsidR="00DB732B" w:rsidRDefault="00DB732B" w:rsidP="009F094D">
            <w:pPr>
              <w:pStyle w:val="Information"/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2F047B87" w14:textId="6AC8E051" w:rsidR="00F3473A" w:rsidRDefault="003E6138" w:rsidP="003E6138">
            <w:pPr>
              <w:pStyle w:val="Information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--------------------------------------------------------------------------------------</w:t>
            </w:r>
          </w:p>
          <w:p w14:paraId="5C22B66C" w14:textId="138497FF" w:rsidR="00F3473A" w:rsidRDefault="003E6138" w:rsidP="003E6138">
            <w:pPr>
              <w:pStyle w:val="Information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E6138">
              <w:rPr>
                <w:rFonts w:cstheme="minorHAnsi"/>
                <w:b/>
                <w:bCs/>
                <w:sz w:val="28"/>
                <w:szCs w:val="28"/>
              </w:rPr>
              <w:t>AFTERNOON 1</w:t>
            </w:r>
            <w:r w:rsidR="00DB732B">
              <w:rPr>
                <w:rFonts w:cstheme="minorHAnsi"/>
                <w:b/>
                <w:bCs/>
                <w:sz w:val="28"/>
                <w:szCs w:val="28"/>
              </w:rPr>
              <w:t>2</w:t>
            </w:r>
            <w:r w:rsidRPr="003E6138">
              <w:rPr>
                <w:rFonts w:cstheme="minorHAnsi"/>
                <w:b/>
                <w:bCs/>
                <w:sz w:val="28"/>
                <w:szCs w:val="28"/>
              </w:rPr>
              <w:t>:</w:t>
            </w:r>
            <w:r w:rsidR="00DB732B">
              <w:rPr>
                <w:rFonts w:cstheme="minorHAnsi"/>
                <w:b/>
                <w:bCs/>
                <w:sz w:val="28"/>
                <w:szCs w:val="28"/>
              </w:rPr>
              <w:t>45</w:t>
            </w:r>
            <w:r w:rsidRPr="003E6138">
              <w:rPr>
                <w:rFonts w:cstheme="minorHAnsi"/>
                <w:b/>
                <w:bCs/>
                <w:sz w:val="28"/>
                <w:szCs w:val="28"/>
              </w:rPr>
              <w:t>-4:</w:t>
            </w:r>
            <w:r w:rsidR="0064448A">
              <w:rPr>
                <w:rFonts w:cstheme="minorHAnsi"/>
                <w:b/>
                <w:bCs/>
                <w:sz w:val="28"/>
                <w:szCs w:val="28"/>
              </w:rPr>
              <w:t>0</w:t>
            </w:r>
            <w:r w:rsidR="004C5139">
              <w:rPr>
                <w:rFonts w:cstheme="minorHAnsi"/>
                <w:b/>
                <w:bCs/>
                <w:sz w:val="28"/>
                <w:szCs w:val="28"/>
              </w:rPr>
              <w:t>0</w:t>
            </w:r>
          </w:p>
          <w:p w14:paraId="6BBD63DE" w14:textId="5BAD272B" w:rsidR="00DB732B" w:rsidRDefault="00DB732B" w:rsidP="003E6138">
            <w:pPr>
              <w:pStyle w:val="Information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3F250746" w14:textId="4BCF68EF" w:rsidR="005514C8" w:rsidRPr="005514C8" w:rsidRDefault="005514C8" w:rsidP="00DB732B">
            <w:pPr>
              <w:pStyle w:val="Information"/>
              <w:rPr>
                <w:rFonts w:cstheme="minorHAnsi"/>
                <w:b/>
                <w:bCs/>
                <w:color w:val="auto"/>
                <w:sz w:val="24"/>
                <w:szCs w:val="24"/>
                <w:u w:val="single"/>
              </w:rPr>
            </w:pPr>
            <w:r w:rsidRPr="005514C8">
              <w:rPr>
                <w:rFonts w:cstheme="minorHAnsi"/>
                <w:b/>
                <w:bCs/>
                <w:color w:val="auto"/>
                <w:sz w:val="24"/>
                <w:szCs w:val="24"/>
                <w:u w:val="single"/>
              </w:rPr>
              <w:t>DESCRIPTION:</w:t>
            </w:r>
          </w:p>
          <w:p w14:paraId="5D74F2C9" w14:textId="4FC69C99" w:rsidR="00111C88" w:rsidRPr="00057C97" w:rsidRDefault="00502EFF" w:rsidP="00111C88">
            <w:pPr>
              <w:pStyle w:val="Information"/>
              <w:rPr>
                <w:rFonts w:cstheme="minorHAnsi"/>
                <w:color w:val="auto"/>
                <w:sz w:val="24"/>
                <w:szCs w:val="24"/>
                <w:lang w:val="en-CA"/>
              </w:rPr>
            </w:pPr>
            <w:r w:rsidRPr="00502EFF">
              <w:rPr>
                <w:rFonts w:cstheme="minorHAnsi"/>
                <w:color w:val="auto"/>
                <w:sz w:val="24"/>
                <w:szCs w:val="24"/>
              </w:rPr>
              <w:t xml:space="preserve">A three (3) professional panel </w:t>
            </w:r>
            <w:r>
              <w:rPr>
                <w:rFonts w:cstheme="minorHAnsi"/>
                <w:color w:val="auto"/>
                <w:sz w:val="24"/>
                <w:szCs w:val="24"/>
              </w:rPr>
              <w:t>addressing</w:t>
            </w:r>
            <w:r w:rsidR="005514C8">
              <w:rPr>
                <w:rFonts w:cstheme="minorHAnsi"/>
                <w:color w:val="auto"/>
                <w:sz w:val="24"/>
                <w:szCs w:val="24"/>
              </w:rPr>
              <w:t xml:space="preserve"> different disciplines of speech and communication, occupational therapy, and physiotherapy. </w:t>
            </w:r>
            <w:r w:rsidR="00111C88" w:rsidRPr="00057C97">
              <w:rPr>
                <w:rFonts w:cstheme="minorHAnsi"/>
                <w:color w:val="auto"/>
                <w:sz w:val="24"/>
                <w:szCs w:val="24"/>
                <w:lang w:val="en-CA"/>
              </w:rPr>
              <w:t xml:space="preserve"> A simple</w:t>
            </w:r>
            <w:r w:rsidR="00111C88">
              <w:rPr>
                <w:rFonts w:cstheme="minorHAnsi"/>
                <w:color w:val="auto"/>
                <w:sz w:val="24"/>
                <w:szCs w:val="24"/>
                <w:lang w:val="en-CA"/>
              </w:rPr>
              <w:t xml:space="preserve"> and</w:t>
            </w:r>
            <w:r w:rsidR="00111C88" w:rsidRPr="00057C97">
              <w:rPr>
                <w:rFonts w:cstheme="minorHAnsi"/>
                <w:color w:val="auto"/>
                <w:sz w:val="24"/>
                <w:szCs w:val="24"/>
                <w:lang w:val="en-CA"/>
              </w:rPr>
              <w:t xml:space="preserve"> effective set of</w:t>
            </w:r>
            <w:r w:rsidR="00111C88">
              <w:rPr>
                <w:rFonts w:cstheme="minorHAnsi"/>
                <w:color w:val="auto"/>
                <w:sz w:val="24"/>
                <w:szCs w:val="24"/>
                <w:lang w:val="en-CA"/>
              </w:rPr>
              <w:t xml:space="preserve"> tools to help educators better understand the developmental milestones of speech and language, fine motor, and gross motor areas in daycare-aged children. How speech and language impact a child’s overall behavior? The different forms of communication and how it can impact a child’s social and emotional growth. What is the difference between occupational therapy and how does it differ from physiotherapy? </w:t>
            </w:r>
          </w:p>
          <w:p w14:paraId="2EA64432" w14:textId="5C43CB8E" w:rsidR="00D450E9" w:rsidRPr="00105717" w:rsidRDefault="005514C8" w:rsidP="00D450E9">
            <w:pPr>
              <w:pStyle w:val="Information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 xml:space="preserve">How children attending daycares can be supported by these specialists. What “red flags” to look out for? </w:t>
            </w:r>
            <w:r w:rsidR="00D450E9">
              <w:rPr>
                <w:rFonts w:cstheme="minorHAnsi"/>
                <w:color w:val="auto"/>
                <w:sz w:val="24"/>
                <w:szCs w:val="24"/>
              </w:rPr>
              <w:t xml:space="preserve">This will be an interactive </w:t>
            </w:r>
            <w:r w:rsidR="00F14AAE">
              <w:rPr>
                <w:rFonts w:cstheme="minorHAnsi"/>
                <w:color w:val="auto"/>
                <w:sz w:val="24"/>
                <w:szCs w:val="24"/>
              </w:rPr>
              <w:t xml:space="preserve">/ panel </w:t>
            </w:r>
            <w:r w:rsidR="00D450E9">
              <w:rPr>
                <w:rFonts w:cstheme="minorHAnsi"/>
                <w:color w:val="auto"/>
                <w:sz w:val="24"/>
                <w:szCs w:val="24"/>
              </w:rPr>
              <w:t xml:space="preserve">discussion. </w:t>
            </w:r>
          </w:p>
          <w:p w14:paraId="38D243B5" w14:textId="386183E9" w:rsidR="005D65DB" w:rsidRDefault="00D450E9" w:rsidP="002A4DB0">
            <w:pPr>
              <w:pStyle w:val="Information"/>
              <w:rPr>
                <w:rFonts w:cstheme="minorHAnsi"/>
                <w:color w:val="auto"/>
                <w:sz w:val="24"/>
                <w:szCs w:val="24"/>
              </w:rPr>
            </w:pPr>
            <w:r w:rsidRPr="00005A32">
              <w:rPr>
                <w:rFonts w:cstheme="minorHAnsi"/>
                <w:b/>
                <w:bCs/>
                <w:color w:val="auto"/>
                <w:sz w:val="24"/>
                <w:szCs w:val="24"/>
              </w:rPr>
              <w:t>SPEAKER</w:t>
            </w:r>
            <w:r w:rsidR="00F14AAE">
              <w:rPr>
                <w:rFonts w:cstheme="minorHAnsi"/>
                <w:b/>
                <w:bCs/>
                <w:color w:val="auto"/>
                <w:sz w:val="24"/>
                <w:szCs w:val="24"/>
              </w:rPr>
              <w:t>S</w:t>
            </w:r>
            <w:r w:rsidRPr="00005A32">
              <w:rPr>
                <w:rFonts w:cstheme="minorHAnsi"/>
                <w:b/>
                <w:bCs/>
                <w:color w:val="auto"/>
                <w:sz w:val="24"/>
                <w:szCs w:val="24"/>
              </w:rPr>
              <w:t>:</w:t>
            </w:r>
            <w:r w:rsidRPr="00105717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="005C4644">
              <w:rPr>
                <w:rFonts w:cstheme="minorHAnsi"/>
                <w:color w:val="auto"/>
                <w:sz w:val="24"/>
                <w:szCs w:val="24"/>
              </w:rPr>
              <w:t>Tara Sloan</w:t>
            </w:r>
            <w:r w:rsidR="00C23109">
              <w:rPr>
                <w:rFonts w:cstheme="minorHAnsi"/>
                <w:color w:val="auto"/>
                <w:sz w:val="24"/>
                <w:szCs w:val="24"/>
              </w:rPr>
              <w:t xml:space="preserve"> (OT</w:t>
            </w:r>
            <w:r w:rsidR="00F14AAE">
              <w:rPr>
                <w:rFonts w:cstheme="minorHAnsi"/>
                <w:color w:val="auto"/>
                <w:sz w:val="24"/>
                <w:szCs w:val="24"/>
              </w:rPr>
              <w:t>)</w:t>
            </w:r>
            <w:r w:rsidR="00C23109">
              <w:rPr>
                <w:rFonts w:cstheme="minorHAnsi"/>
                <w:color w:val="auto"/>
                <w:sz w:val="24"/>
                <w:szCs w:val="24"/>
              </w:rPr>
              <w:t>; Amanda Ovadia (SLP)</w:t>
            </w:r>
            <w:r w:rsidR="00290D60">
              <w:rPr>
                <w:rFonts w:cstheme="minorHAnsi"/>
                <w:color w:val="auto"/>
                <w:sz w:val="24"/>
                <w:szCs w:val="24"/>
              </w:rPr>
              <w:t>; and physiotherapists</w:t>
            </w:r>
            <w:r w:rsidR="00C23109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="00F14AAE">
              <w:rPr>
                <w:rFonts w:ascii="Arial" w:hAnsi="Arial" w:cs="Arial"/>
                <w:color w:val="222222"/>
                <w:shd w:val="clear" w:color="auto" w:fill="FFFFFF"/>
              </w:rPr>
              <w:t xml:space="preserve">Allison </w:t>
            </w:r>
            <w:proofErr w:type="spellStart"/>
            <w:r w:rsidR="00F14AAE">
              <w:rPr>
                <w:rFonts w:ascii="Arial" w:hAnsi="Arial" w:cs="Arial"/>
                <w:color w:val="222222"/>
                <w:shd w:val="clear" w:color="auto" w:fill="FFFFFF"/>
              </w:rPr>
              <w:t>Gardos</w:t>
            </w:r>
            <w:proofErr w:type="spellEnd"/>
            <w:r w:rsidR="00F14AAE">
              <w:rPr>
                <w:rFonts w:ascii="Arial" w:hAnsi="Arial" w:cs="Arial"/>
                <w:color w:val="222222"/>
                <w:shd w:val="clear" w:color="auto" w:fill="FFFFFF"/>
              </w:rPr>
              <w:t xml:space="preserve">, </w:t>
            </w:r>
            <w:proofErr w:type="spellStart"/>
            <w:r w:rsidR="00F14AAE">
              <w:rPr>
                <w:rFonts w:ascii="Arial" w:hAnsi="Arial" w:cs="Arial"/>
                <w:color w:val="222222"/>
                <w:shd w:val="clear" w:color="auto" w:fill="FFFFFF"/>
              </w:rPr>
              <w:t>pht</w:t>
            </w:r>
            <w:proofErr w:type="spellEnd"/>
            <w:r w:rsidR="00F14AAE">
              <w:rPr>
                <w:rFonts w:ascii="Arial" w:hAnsi="Arial" w:cs="Arial"/>
                <w:color w:val="222222"/>
                <w:shd w:val="clear" w:color="auto" w:fill="FFFFFF"/>
              </w:rPr>
              <w:t>, MPT</w:t>
            </w:r>
            <w:r w:rsidR="00F14AAE">
              <w:rPr>
                <w:rFonts w:ascii="Arial" w:hAnsi="Arial" w:cs="Arial"/>
                <w:color w:val="222222"/>
                <w:shd w:val="clear" w:color="auto" w:fill="FFFFFF"/>
              </w:rPr>
              <w:t xml:space="preserve">, and </w:t>
            </w:r>
            <w:r w:rsidR="00F14AAE">
              <w:rPr>
                <w:rFonts w:ascii="Arial" w:hAnsi="Arial" w:cs="Arial"/>
                <w:color w:val="222222"/>
                <w:shd w:val="clear" w:color="auto" w:fill="FFFFFF"/>
              </w:rPr>
              <w:t xml:space="preserve">Marie- Hélène Pilon, </w:t>
            </w:r>
            <w:proofErr w:type="spellStart"/>
            <w:r w:rsidR="00F14AAE">
              <w:rPr>
                <w:rFonts w:ascii="Arial" w:hAnsi="Arial" w:cs="Arial"/>
                <w:color w:val="222222"/>
                <w:shd w:val="clear" w:color="auto" w:fill="FFFFFF"/>
              </w:rPr>
              <w:t>pht</w:t>
            </w:r>
            <w:proofErr w:type="spellEnd"/>
            <w:r w:rsidR="00F14AAE">
              <w:rPr>
                <w:rFonts w:ascii="Arial" w:hAnsi="Arial" w:cs="Arial"/>
                <w:color w:val="222222"/>
                <w:shd w:val="clear" w:color="auto" w:fill="FFFFFF"/>
              </w:rPr>
              <w:t xml:space="preserve"> representing </w:t>
            </w:r>
            <w:hyperlink r:id="rId12" w:history="1">
              <w:r w:rsidR="00F14AAE" w:rsidRPr="00F14AAE">
                <w:rPr>
                  <w:rStyle w:val="Hyperlink"/>
                  <w:rFonts w:ascii="Arial" w:hAnsi="Arial" w:cs="Arial"/>
                  <w:shd w:val="clear" w:color="auto" w:fill="FFFFFF"/>
                </w:rPr>
                <w:t>Physio Step by Step</w:t>
              </w:r>
            </w:hyperlink>
            <w:r w:rsidR="00F14AAE">
              <w:rPr>
                <w:rFonts w:ascii="Arial" w:hAnsi="Arial" w:cs="Arial"/>
                <w:color w:val="222222"/>
                <w:shd w:val="clear" w:color="auto" w:fill="FFFFFF"/>
              </w:rPr>
              <w:t>.</w:t>
            </w:r>
          </w:p>
          <w:p w14:paraId="59019929" w14:textId="2D5D91DD" w:rsidR="002A4DB0" w:rsidRDefault="002A4DB0" w:rsidP="002A4DB0">
            <w:pPr>
              <w:pStyle w:val="Information"/>
              <w:rPr>
                <w:rFonts w:cstheme="minorHAnsi"/>
                <w:color w:val="auto"/>
                <w:sz w:val="24"/>
                <w:szCs w:val="24"/>
              </w:rPr>
            </w:pPr>
          </w:p>
          <w:p w14:paraId="79B18833" w14:textId="2BEB0AE3" w:rsidR="002A4DB0" w:rsidRDefault="002A4DB0" w:rsidP="002A4DB0">
            <w:pPr>
              <w:pStyle w:val="Information"/>
              <w:rPr>
                <w:rFonts w:cstheme="minorHAnsi"/>
                <w:color w:val="auto"/>
                <w:sz w:val="24"/>
                <w:szCs w:val="24"/>
              </w:rPr>
            </w:pPr>
          </w:p>
          <w:p w14:paraId="730D6B8C" w14:textId="64E3C5D4" w:rsidR="00111C88" w:rsidRDefault="00111C88" w:rsidP="002A4DB0">
            <w:pPr>
              <w:pStyle w:val="Information"/>
              <w:rPr>
                <w:rFonts w:cstheme="minorHAnsi"/>
                <w:color w:val="auto"/>
                <w:sz w:val="24"/>
                <w:szCs w:val="24"/>
              </w:rPr>
            </w:pPr>
          </w:p>
          <w:p w14:paraId="11294C7B" w14:textId="7867C4D3" w:rsidR="00111C88" w:rsidRDefault="00111C88" w:rsidP="002A4DB0">
            <w:pPr>
              <w:pStyle w:val="Information"/>
              <w:rPr>
                <w:rFonts w:cstheme="minorHAnsi"/>
                <w:color w:val="auto"/>
                <w:sz w:val="24"/>
                <w:szCs w:val="24"/>
              </w:rPr>
            </w:pPr>
          </w:p>
          <w:p w14:paraId="3FF6D10F" w14:textId="7ABEF068" w:rsidR="00111C88" w:rsidRDefault="00111C88" w:rsidP="002A4DB0">
            <w:pPr>
              <w:pStyle w:val="Information"/>
              <w:rPr>
                <w:rFonts w:cstheme="minorHAnsi"/>
                <w:color w:val="auto"/>
                <w:sz w:val="24"/>
                <w:szCs w:val="24"/>
              </w:rPr>
            </w:pPr>
          </w:p>
          <w:p w14:paraId="0A19BC52" w14:textId="77777777" w:rsidR="00111C88" w:rsidRDefault="00111C88" w:rsidP="002A4DB0">
            <w:pPr>
              <w:pStyle w:val="Information"/>
              <w:rPr>
                <w:rFonts w:cstheme="minorHAnsi"/>
                <w:color w:val="auto"/>
                <w:sz w:val="24"/>
                <w:szCs w:val="24"/>
              </w:rPr>
            </w:pPr>
          </w:p>
          <w:p w14:paraId="18023375" w14:textId="77777777" w:rsidR="00CF74F5" w:rsidRDefault="00CF74F5" w:rsidP="002A4DB0">
            <w:pPr>
              <w:pStyle w:val="Information"/>
              <w:rPr>
                <w:rFonts w:cstheme="minorHAnsi"/>
                <w:color w:val="auto"/>
                <w:sz w:val="24"/>
                <w:szCs w:val="24"/>
              </w:rPr>
            </w:pPr>
          </w:p>
          <w:p w14:paraId="15EC2935" w14:textId="77777777" w:rsidR="002A4DB0" w:rsidRDefault="002A4DB0" w:rsidP="002A4DB0">
            <w:pPr>
              <w:pStyle w:val="Information"/>
              <w:rPr>
                <w:rFonts w:cstheme="minorHAnsi"/>
                <w:sz w:val="24"/>
              </w:rPr>
            </w:pPr>
          </w:p>
          <w:p w14:paraId="387ECAB4" w14:textId="1BEC15FF" w:rsidR="00606D95" w:rsidRPr="00D402D8" w:rsidRDefault="00F3473A" w:rsidP="000F5035">
            <w:pPr>
              <w:pStyle w:val="Experience"/>
              <w:jc w:val="center"/>
              <w:rPr>
                <w:rFonts w:cstheme="minorHAnsi"/>
                <w:color w:val="0070C0"/>
                <w:sz w:val="56"/>
                <w:szCs w:val="56"/>
                <w:u w:val="single"/>
              </w:rPr>
            </w:pPr>
            <w:r w:rsidRPr="00D402D8">
              <w:rPr>
                <w:rFonts w:cstheme="minorHAnsi"/>
                <w:color w:val="0070C0"/>
                <w:sz w:val="56"/>
                <w:szCs w:val="56"/>
                <w:u w:val="single"/>
              </w:rPr>
              <w:t>REGISTRATION</w:t>
            </w:r>
          </w:p>
          <w:p w14:paraId="7612CA7D" w14:textId="57339F0C" w:rsidR="00490D7D" w:rsidRPr="00D402D8" w:rsidRDefault="00C84099" w:rsidP="000F5035">
            <w:pPr>
              <w:pStyle w:val="Experience"/>
              <w:rPr>
                <w:rFonts w:cstheme="minorHAnsi"/>
                <w:sz w:val="28"/>
                <w:szCs w:val="28"/>
              </w:rPr>
            </w:pPr>
            <w:r w:rsidRPr="00D402D8">
              <w:rPr>
                <w:rFonts w:cstheme="minorHAnsi"/>
                <w:b/>
                <w:bCs/>
                <w:sz w:val="28"/>
                <w:szCs w:val="28"/>
              </w:rPr>
              <w:t>NAME OF CENTER</w:t>
            </w:r>
            <w:r w:rsidRPr="00D402D8">
              <w:rPr>
                <w:rFonts w:cstheme="minorHAnsi"/>
                <w:sz w:val="28"/>
                <w:szCs w:val="28"/>
              </w:rPr>
              <w:t xml:space="preserve">: </w:t>
            </w:r>
            <w:r w:rsidR="00B72384" w:rsidRPr="00D402D8">
              <w:rPr>
                <w:rFonts w:cstheme="minorHAnsi"/>
                <w:sz w:val="28"/>
                <w:szCs w:val="28"/>
              </w:rPr>
              <w:t>___</w:t>
            </w:r>
            <w:r w:rsidRPr="00D402D8">
              <w:rPr>
                <w:rFonts w:cstheme="minorHAnsi"/>
                <w:sz w:val="28"/>
                <w:szCs w:val="28"/>
              </w:rPr>
              <w:t>_____________________________</w:t>
            </w:r>
          </w:p>
          <w:p w14:paraId="0B4EA571" w14:textId="15AE65F3" w:rsidR="00C84099" w:rsidRPr="00D402D8" w:rsidRDefault="00490D7D" w:rsidP="000F5035">
            <w:pPr>
              <w:pStyle w:val="Experience"/>
              <w:rPr>
                <w:rFonts w:cstheme="minorHAnsi"/>
                <w:sz w:val="28"/>
                <w:szCs w:val="28"/>
              </w:rPr>
            </w:pPr>
            <w:r w:rsidRPr="00F703FD">
              <w:rPr>
                <w:rFonts w:cstheme="minorHAnsi"/>
                <w:b/>
                <w:bCs/>
                <w:sz w:val="28"/>
                <w:szCs w:val="28"/>
              </w:rPr>
              <w:t>EMAIL</w:t>
            </w:r>
            <w:r w:rsidRPr="00D402D8">
              <w:rPr>
                <w:rFonts w:cstheme="minorHAnsi"/>
                <w:sz w:val="28"/>
                <w:szCs w:val="28"/>
              </w:rPr>
              <w:t>:</w:t>
            </w:r>
            <w:r w:rsidR="00D402D8">
              <w:rPr>
                <w:rFonts w:cstheme="minorHAnsi"/>
                <w:sz w:val="28"/>
                <w:szCs w:val="28"/>
              </w:rPr>
              <w:t xml:space="preserve"> </w:t>
            </w:r>
            <w:r w:rsidRPr="00D402D8">
              <w:rPr>
                <w:rFonts w:cstheme="minorHAnsi"/>
                <w:sz w:val="28"/>
                <w:szCs w:val="28"/>
              </w:rPr>
              <w:t>______________________________</w:t>
            </w:r>
            <w:r w:rsidR="00D450E9">
              <w:rPr>
                <w:rFonts w:cstheme="minorHAnsi"/>
                <w:sz w:val="28"/>
                <w:szCs w:val="28"/>
              </w:rPr>
              <w:t>____________</w:t>
            </w:r>
            <w:r w:rsidR="00C84099" w:rsidRPr="00D402D8">
              <w:rPr>
                <w:rFonts w:cstheme="minorHAnsi"/>
                <w:sz w:val="28"/>
                <w:szCs w:val="28"/>
              </w:rPr>
              <w:t xml:space="preserve">                                                       </w:t>
            </w:r>
          </w:p>
          <w:p w14:paraId="29474164" w14:textId="77777777" w:rsidR="002A4DB0" w:rsidRDefault="00C84099" w:rsidP="000F5035">
            <w:pPr>
              <w:pStyle w:val="Information"/>
              <w:rPr>
                <w:rFonts w:cstheme="minorHAnsi"/>
                <w:sz w:val="28"/>
                <w:szCs w:val="28"/>
              </w:rPr>
            </w:pPr>
            <w:r w:rsidRPr="00D402D8">
              <w:rPr>
                <w:rFonts w:cstheme="minorHAnsi"/>
                <w:sz w:val="28"/>
                <w:szCs w:val="28"/>
              </w:rPr>
              <w:t>NAME OF PARTICIPANT: ____________________</w:t>
            </w:r>
            <w:r w:rsidR="005D65DB" w:rsidRPr="00D402D8">
              <w:rPr>
                <w:rFonts w:cstheme="minorHAnsi"/>
                <w:sz w:val="28"/>
                <w:szCs w:val="28"/>
              </w:rPr>
              <w:t>___</w:t>
            </w:r>
            <w:r w:rsidRPr="00D402D8">
              <w:rPr>
                <w:rFonts w:cstheme="minorHAnsi"/>
                <w:sz w:val="28"/>
                <w:szCs w:val="28"/>
              </w:rPr>
              <w:t>____</w:t>
            </w:r>
            <w:r w:rsidR="00481426" w:rsidRPr="00D402D8">
              <w:rPr>
                <w:rFonts w:cstheme="minorHAnsi"/>
                <w:sz w:val="28"/>
                <w:szCs w:val="28"/>
              </w:rPr>
              <w:t>_</w:t>
            </w:r>
            <w:r w:rsidRPr="00D402D8">
              <w:rPr>
                <w:rFonts w:cstheme="minorHAnsi"/>
                <w:sz w:val="28"/>
                <w:szCs w:val="28"/>
              </w:rPr>
              <w:t xml:space="preserve">   </w:t>
            </w:r>
          </w:p>
          <w:p w14:paraId="632D87FC" w14:textId="64046F4C" w:rsidR="00C84099" w:rsidRPr="00D402D8" w:rsidRDefault="002A4DB0" w:rsidP="000F5035">
            <w:pPr>
              <w:pStyle w:val="Information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Date : □</w:t>
            </w:r>
            <w:r w:rsidR="00C84099" w:rsidRPr="00D402D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Oct. 19</w:t>
            </w:r>
            <w:r w:rsidR="00C84099" w:rsidRPr="00D402D8">
              <w:rPr>
                <w:rFonts w:cstheme="minorHAnsi"/>
                <w:sz w:val="28"/>
                <w:szCs w:val="28"/>
              </w:rPr>
              <w:t xml:space="preserve">     </w:t>
            </w:r>
            <w:r>
              <w:rPr>
                <w:rFonts w:cstheme="minorHAnsi"/>
                <w:sz w:val="28"/>
                <w:szCs w:val="28"/>
              </w:rPr>
              <w:t>□</w:t>
            </w:r>
            <w:r w:rsidR="00C84099" w:rsidRPr="00D402D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Oct. 26</w:t>
            </w:r>
            <w:r w:rsidR="00C84099" w:rsidRPr="00D402D8">
              <w:rPr>
                <w:rFonts w:cstheme="minorHAnsi"/>
                <w:sz w:val="28"/>
                <w:szCs w:val="28"/>
              </w:rPr>
              <w:t xml:space="preserve">                                           </w:t>
            </w:r>
          </w:p>
          <w:p w14:paraId="5D687CFE" w14:textId="77777777" w:rsidR="00490D7D" w:rsidRPr="00D402D8" w:rsidRDefault="00490D7D" w:rsidP="000F5035">
            <w:pPr>
              <w:pStyle w:val="Information"/>
              <w:rPr>
                <w:rFonts w:cstheme="minorHAnsi"/>
                <w:sz w:val="28"/>
                <w:szCs w:val="28"/>
              </w:rPr>
            </w:pPr>
          </w:p>
          <w:p w14:paraId="38E559B5" w14:textId="5EE25723" w:rsidR="00C84099" w:rsidRPr="00D402D8" w:rsidRDefault="00C84099" w:rsidP="000F5035">
            <w:pPr>
              <w:pStyle w:val="Information"/>
              <w:rPr>
                <w:rFonts w:cstheme="minorHAnsi"/>
                <w:sz w:val="28"/>
                <w:szCs w:val="28"/>
              </w:rPr>
            </w:pPr>
            <w:r w:rsidRPr="00D402D8">
              <w:rPr>
                <w:rFonts w:cstheme="minorHAnsi"/>
                <w:sz w:val="28"/>
                <w:szCs w:val="28"/>
              </w:rPr>
              <w:t xml:space="preserve">NAME OF </w:t>
            </w:r>
            <w:r w:rsidR="00B72384" w:rsidRPr="00D402D8">
              <w:rPr>
                <w:rFonts w:cstheme="minorHAnsi"/>
                <w:sz w:val="28"/>
                <w:szCs w:val="28"/>
              </w:rPr>
              <w:t>PARTICIPANT: _</w:t>
            </w:r>
            <w:r w:rsidRPr="00D402D8">
              <w:rPr>
                <w:rFonts w:cstheme="minorHAnsi"/>
                <w:sz w:val="28"/>
                <w:szCs w:val="28"/>
              </w:rPr>
              <w:t>_________________</w:t>
            </w:r>
            <w:r w:rsidR="00B72384" w:rsidRPr="00D402D8">
              <w:rPr>
                <w:rFonts w:cstheme="minorHAnsi"/>
                <w:sz w:val="28"/>
                <w:szCs w:val="28"/>
              </w:rPr>
              <w:t>_____</w:t>
            </w:r>
            <w:r w:rsidRPr="00D402D8">
              <w:rPr>
                <w:rFonts w:cstheme="minorHAnsi"/>
                <w:sz w:val="28"/>
                <w:szCs w:val="28"/>
              </w:rPr>
              <w:t>____</w:t>
            </w:r>
            <w:r w:rsidR="00481426" w:rsidRPr="00D402D8">
              <w:rPr>
                <w:rFonts w:cstheme="minorHAnsi"/>
                <w:sz w:val="28"/>
                <w:szCs w:val="28"/>
              </w:rPr>
              <w:t>__</w:t>
            </w:r>
            <w:r w:rsidRPr="00D402D8">
              <w:rPr>
                <w:rFonts w:cstheme="minorHAnsi"/>
                <w:sz w:val="28"/>
                <w:szCs w:val="28"/>
              </w:rPr>
              <w:t xml:space="preserve">                                                </w:t>
            </w:r>
          </w:p>
          <w:p w14:paraId="75F59CE6" w14:textId="77777777" w:rsidR="003F7245" w:rsidRPr="00D402D8" w:rsidRDefault="003F7245" w:rsidP="003F7245">
            <w:pPr>
              <w:pStyle w:val="Information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Date : □</w:t>
            </w:r>
            <w:r w:rsidRPr="00D402D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Oct. 19</w:t>
            </w:r>
            <w:r w:rsidRPr="00D402D8">
              <w:rPr>
                <w:rFonts w:cstheme="minorHAnsi"/>
                <w:sz w:val="28"/>
                <w:szCs w:val="28"/>
              </w:rPr>
              <w:t xml:space="preserve">     </w:t>
            </w:r>
            <w:r>
              <w:rPr>
                <w:rFonts w:cstheme="minorHAnsi"/>
                <w:sz w:val="28"/>
                <w:szCs w:val="28"/>
              </w:rPr>
              <w:t>□</w:t>
            </w:r>
            <w:r w:rsidRPr="00D402D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Oct. 26</w:t>
            </w:r>
            <w:r w:rsidRPr="00D402D8">
              <w:rPr>
                <w:rFonts w:cstheme="minorHAnsi"/>
                <w:sz w:val="28"/>
                <w:szCs w:val="28"/>
              </w:rPr>
              <w:t xml:space="preserve">                                           </w:t>
            </w:r>
          </w:p>
          <w:p w14:paraId="4E838216" w14:textId="01D6F795" w:rsidR="00C84099" w:rsidRPr="00D402D8" w:rsidRDefault="00C84099" w:rsidP="000F5035">
            <w:pPr>
              <w:rPr>
                <w:rFonts w:cstheme="minorHAnsi"/>
                <w:sz w:val="28"/>
                <w:szCs w:val="28"/>
              </w:rPr>
            </w:pPr>
          </w:p>
          <w:p w14:paraId="16DCDF13" w14:textId="14D6843A" w:rsidR="00490D7D" w:rsidRPr="00D402D8" w:rsidRDefault="00490D7D" w:rsidP="000F5035">
            <w:pPr>
              <w:pStyle w:val="Information"/>
              <w:rPr>
                <w:rFonts w:cstheme="minorHAnsi"/>
                <w:sz w:val="28"/>
                <w:szCs w:val="28"/>
              </w:rPr>
            </w:pPr>
            <w:r w:rsidRPr="00D402D8">
              <w:rPr>
                <w:rFonts w:cstheme="minorHAnsi"/>
                <w:sz w:val="28"/>
                <w:szCs w:val="28"/>
              </w:rPr>
              <w:t xml:space="preserve">NAME OF PARTICIPANT: ____________________________                                                  </w:t>
            </w:r>
          </w:p>
          <w:p w14:paraId="6A9112AC" w14:textId="77777777" w:rsidR="003F7245" w:rsidRPr="00D402D8" w:rsidRDefault="003F7245" w:rsidP="003F7245">
            <w:pPr>
              <w:pStyle w:val="Information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Date : □</w:t>
            </w:r>
            <w:r w:rsidRPr="00D402D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Oct. 19</w:t>
            </w:r>
            <w:r w:rsidRPr="00D402D8">
              <w:rPr>
                <w:rFonts w:cstheme="minorHAnsi"/>
                <w:sz w:val="28"/>
                <w:szCs w:val="28"/>
              </w:rPr>
              <w:t xml:space="preserve">     </w:t>
            </w:r>
            <w:r>
              <w:rPr>
                <w:rFonts w:cstheme="minorHAnsi"/>
                <w:sz w:val="28"/>
                <w:szCs w:val="28"/>
              </w:rPr>
              <w:t>□</w:t>
            </w:r>
            <w:r w:rsidRPr="00D402D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Oct. 26</w:t>
            </w:r>
            <w:r w:rsidRPr="00D402D8">
              <w:rPr>
                <w:rFonts w:cstheme="minorHAnsi"/>
                <w:sz w:val="28"/>
                <w:szCs w:val="28"/>
              </w:rPr>
              <w:t xml:space="preserve">                                           </w:t>
            </w:r>
          </w:p>
          <w:p w14:paraId="5B642CD1" w14:textId="77777777" w:rsidR="00981DA6" w:rsidRDefault="00981DA6" w:rsidP="000F5035">
            <w:pPr>
              <w:rPr>
                <w:rFonts w:cstheme="minorHAnsi"/>
                <w:sz w:val="28"/>
                <w:szCs w:val="28"/>
              </w:rPr>
            </w:pPr>
          </w:p>
          <w:p w14:paraId="24CDF8CF" w14:textId="77777777" w:rsidR="004775B2" w:rsidRDefault="00F3473A" w:rsidP="000F5035">
            <w:pPr>
              <w:rPr>
                <w:rFonts w:cstheme="minorHAnsi"/>
                <w:sz w:val="28"/>
                <w:szCs w:val="28"/>
              </w:rPr>
            </w:pPr>
            <w:r w:rsidRPr="00600133">
              <w:rPr>
                <w:rFonts w:cstheme="minorHAnsi"/>
                <w:sz w:val="28"/>
                <w:szCs w:val="28"/>
              </w:rPr>
              <w:t>COST:</w:t>
            </w:r>
            <w:r w:rsidR="00981DA6">
              <w:rPr>
                <w:rFonts w:cstheme="minorHAnsi"/>
                <w:sz w:val="28"/>
                <w:szCs w:val="28"/>
              </w:rPr>
              <w:t xml:space="preserve">    </w:t>
            </w:r>
            <w:r w:rsidRPr="00600133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7729E2B1" w14:textId="457AD568" w:rsidR="004775B2" w:rsidRDefault="004775B2" w:rsidP="000F50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Student (___) x $</w:t>
            </w:r>
            <w:r w:rsidR="00962B5A">
              <w:rPr>
                <w:rFonts w:cstheme="minorHAnsi"/>
                <w:sz w:val="28"/>
                <w:szCs w:val="28"/>
              </w:rPr>
              <w:t>75</w:t>
            </w:r>
            <w:r>
              <w:rPr>
                <w:rFonts w:cstheme="minorHAnsi"/>
                <w:sz w:val="28"/>
                <w:szCs w:val="28"/>
              </w:rPr>
              <w:t xml:space="preserve">.00 = TOTAL </w:t>
            </w:r>
            <w:r w:rsidR="00962B5A">
              <w:rPr>
                <w:rFonts w:cstheme="minorHAnsi"/>
                <w:sz w:val="28"/>
                <w:szCs w:val="28"/>
              </w:rPr>
              <w:t>$</w:t>
            </w:r>
            <w:r>
              <w:rPr>
                <w:rFonts w:cstheme="minorHAnsi"/>
                <w:sz w:val="28"/>
                <w:szCs w:val="28"/>
              </w:rPr>
              <w:t>______</w:t>
            </w:r>
          </w:p>
          <w:p w14:paraId="26226D65" w14:textId="1459DEA3" w:rsidR="00C84099" w:rsidRDefault="003F7245" w:rsidP="000F50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Member</w:t>
            </w:r>
            <w:r w:rsidR="00C84099" w:rsidRPr="00600133">
              <w:rPr>
                <w:rFonts w:cstheme="minorHAnsi"/>
                <w:sz w:val="28"/>
                <w:szCs w:val="28"/>
              </w:rPr>
              <w:t xml:space="preserve"> (___) </w:t>
            </w:r>
            <w:r>
              <w:rPr>
                <w:rFonts w:cstheme="minorHAnsi"/>
                <w:sz w:val="28"/>
                <w:szCs w:val="28"/>
              </w:rPr>
              <w:t>x</w:t>
            </w:r>
            <w:r w:rsidR="00C84099" w:rsidRPr="00600133">
              <w:rPr>
                <w:rFonts w:cstheme="minorHAnsi"/>
                <w:sz w:val="28"/>
                <w:szCs w:val="28"/>
              </w:rPr>
              <w:t xml:space="preserve"> </w:t>
            </w:r>
            <w:r w:rsidR="00962B5A">
              <w:rPr>
                <w:rFonts w:cstheme="minorHAnsi"/>
                <w:sz w:val="28"/>
                <w:szCs w:val="28"/>
              </w:rPr>
              <w:t>$1</w:t>
            </w:r>
            <w:r w:rsidR="004775B2">
              <w:rPr>
                <w:rFonts w:cstheme="minorHAnsi"/>
                <w:sz w:val="28"/>
                <w:szCs w:val="28"/>
              </w:rPr>
              <w:t>5</w:t>
            </w:r>
            <w:r w:rsidR="00C84099" w:rsidRPr="00600133">
              <w:rPr>
                <w:rFonts w:cstheme="minorHAnsi"/>
                <w:sz w:val="28"/>
                <w:szCs w:val="28"/>
              </w:rPr>
              <w:t xml:space="preserve">0.00= TOTAL </w:t>
            </w:r>
            <w:r w:rsidR="00962B5A">
              <w:rPr>
                <w:rFonts w:cstheme="minorHAnsi"/>
                <w:sz w:val="28"/>
                <w:szCs w:val="28"/>
              </w:rPr>
              <w:t>$</w:t>
            </w:r>
            <w:r w:rsidR="00DC0C87" w:rsidRPr="00600133">
              <w:rPr>
                <w:rFonts w:cstheme="minorHAnsi"/>
                <w:sz w:val="28"/>
                <w:szCs w:val="28"/>
              </w:rPr>
              <w:t>_____</w:t>
            </w:r>
            <w:r w:rsidR="00C73E8D">
              <w:rPr>
                <w:rFonts w:cstheme="minorHAnsi"/>
                <w:sz w:val="28"/>
                <w:szCs w:val="28"/>
              </w:rPr>
              <w:t>_</w:t>
            </w:r>
          </w:p>
          <w:p w14:paraId="3B3148E0" w14:textId="6E6F1644" w:rsidR="007213C4" w:rsidRPr="00600133" w:rsidRDefault="004775B2" w:rsidP="000F50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</w:t>
            </w:r>
            <w:r w:rsidR="003F7245">
              <w:rPr>
                <w:rFonts w:cstheme="minorHAnsi"/>
                <w:sz w:val="28"/>
                <w:szCs w:val="28"/>
              </w:rPr>
              <w:t>on</w:t>
            </w:r>
            <w:r w:rsidR="00CB416C">
              <w:rPr>
                <w:rFonts w:cstheme="minorHAnsi"/>
                <w:sz w:val="28"/>
                <w:szCs w:val="28"/>
              </w:rPr>
              <w:t>-M</w:t>
            </w:r>
            <w:r w:rsidR="003F7245">
              <w:rPr>
                <w:rFonts w:cstheme="minorHAnsi"/>
                <w:sz w:val="28"/>
                <w:szCs w:val="28"/>
              </w:rPr>
              <w:t>ember</w:t>
            </w:r>
            <w:r w:rsidR="00CB416C">
              <w:rPr>
                <w:rFonts w:cstheme="minorHAnsi"/>
                <w:sz w:val="28"/>
                <w:szCs w:val="28"/>
              </w:rPr>
              <w:t xml:space="preserve"> (__)</w:t>
            </w:r>
            <w:r w:rsidR="00C73E8D">
              <w:rPr>
                <w:rFonts w:cstheme="minorHAnsi"/>
                <w:sz w:val="28"/>
                <w:szCs w:val="28"/>
              </w:rPr>
              <w:t xml:space="preserve"> </w:t>
            </w:r>
            <w:r w:rsidR="003F7245">
              <w:rPr>
                <w:rFonts w:cstheme="minorHAnsi"/>
                <w:sz w:val="28"/>
                <w:szCs w:val="28"/>
              </w:rPr>
              <w:t>x</w:t>
            </w:r>
            <w:r w:rsidR="00CB416C">
              <w:rPr>
                <w:rFonts w:cstheme="minorHAnsi"/>
                <w:sz w:val="28"/>
                <w:szCs w:val="28"/>
              </w:rPr>
              <w:t xml:space="preserve"> $</w:t>
            </w:r>
            <w:r w:rsidR="00962B5A">
              <w:rPr>
                <w:rFonts w:cstheme="minorHAnsi"/>
                <w:sz w:val="28"/>
                <w:szCs w:val="28"/>
              </w:rPr>
              <w:t>2</w:t>
            </w:r>
            <w:r w:rsidR="003F7245">
              <w:rPr>
                <w:rFonts w:cstheme="minorHAnsi"/>
                <w:sz w:val="28"/>
                <w:szCs w:val="28"/>
              </w:rPr>
              <w:t>00</w:t>
            </w:r>
            <w:r w:rsidR="00CB416C">
              <w:rPr>
                <w:rFonts w:cstheme="minorHAnsi"/>
                <w:sz w:val="28"/>
                <w:szCs w:val="28"/>
              </w:rPr>
              <w:t>.00= TOTAL</w:t>
            </w:r>
            <w:r w:rsidR="00962B5A">
              <w:rPr>
                <w:rFonts w:cstheme="minorHAnsi"/>
                <w:sz w:val="28"/>
                <w:szCs w:val="28"/>
              </w:rPr>
              <w:t xml:space="preserve"> $</w:t>
            </w:r>
            <w:r w:rsidR="00CB416C">
              <w:rPr>
                <w:rFonts w:cstheme="minorHAnsi"/>
                <w:sz w:val="28"/>
                <w:szCs w:val="28"/>
              </w:rPr>
              <w:t>____</w:t>
            </w:r>
            <w:r w:rsidR="00C73E8D">
              <w:rPr>
                <w:rFonts w:cstheme="minorHAnsi"/>
                <w:sz w:val="28"/>
                <w:szCs w:val="28"/>
              </w:rPr>
              <w:t>__</w:t>
            </w:r>
          </w:p>
          <w:p w14:paraId="11CB88A5" w14:textId="7E9CD51F" w:rsidR="00C84099" w:rsidRDefault="00C84099" w:rsidP="00E025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1BF66B" w14:textId="42C19E79" w:rsidR="00125563" w:rsidRPr="00E02510" w:rsidRDefault="00701ECF" w:rsidP="00E0251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Due date and </w:t>
            </w:r>
            <w:r w:rsidR="00E02510" w:rsidRPr="00125563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Non-Refundable deadline of October </w:t>
            </w: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12</w:t>
            </w:r>
            <w:r w:rsidR="00125563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th</w:t>
            </w:r>
            <w:r w:rsidR="00125563" w:rsidRPr="00125563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65117016" w14:textId="77777777" w:rsidR="00E02510" w:rsidRDefault="00E02510" w:rsidP="00E025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33B2864" w14:textId="535D8316" w:rsidR="005147D9" w:rsidRDefault="005147D9" w:rsidP="000F50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VENUE</w:t>
            </w:r>
            <w:r w:rsidR="00C23109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: Ruby Foo’s Hotel</w:t>
            </w:r>
            <w:r w:rsidR="0064448A">
              <w:rPr>
                <w:rFonts w:ascii="Arial" w:hAnsi="Arial" w:cs="Arial"/>
                <w:sz w:val="24"/>
                <w:szCs w:val="24"/>
              </w:rPr>
              <w:t xml:space="preserve"> = October 19</w:t>
            </w:r>
          </w:p>
          <w:p w14:paraId="6BFD91B6" w14:textId="201FE417" w:rsidR="00962B5A" w:rsidRDefault="00962B5A" w:rsidP="00962B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</w:t>
            </w:r>
          </w:p>
          <w:p w14:paraId="31722F66" w14:textId="084B82AC" w:rsidR="00981DA6" w:rsidRDefault="0064448A" w:rsidP="000F50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</w:t>
            </w:r>
            <w:r w:rsidR="00C23109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>Airport Sheraton</w:t>
            </w:r>
            <w:r w:rsidR="00962B5A">
              <w:rPr>
                <w:rFonts w:ascii="Arial" w:hAnsi="Arial" w:cs="Arial"/>
                <w:sz w:val="24"/>
                <w:szCs w:val="24"/>
              </w:rPr>
              <w:t xml:space="preserve"> Hotel</w:t>
            </w:r>
            <w:r>
              <w:rPr>
                <w:rFonts w:ascii="Arial" w:hAnsi="Arial" w:cs="Arial"/>
                <w:sz w:val="24"/>
                <w:szCs w:val="24"/>
              </w:rPr>
              <w:t xml:space="preserve"> = October 26</w:t>
            </w:r>
          </w:p>
          <w:p w14:paraId="4845EA52" w14:textId="7BD5BB25" w:rsidR="00C84099" w:rsidRPr="0063199B" w:rsidRDefault="00401A0A" w:rsidP="000F5035">
            <w:pPr>
              <w:pStyle w:val="Information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450E9">
              <w:rPr>
                <w:b/>
                <w:bCs/>
                <w:sz w:val="24"/>
                <w:szCs w:val="24"/>
              </w:rPr>
              <w:t>EMAIL FORMS TO</w:t>
            </w:r>
            <w:r w:rsidRPr="0063199B">
              <w:rPr>
                <w:sz w:val="24"/>
                <w:szCs w:val="24"/>
              </w:rPr>
              <w:t xml:space="preserve"> </w:t>
            </w:r>
            <w:hyperlink r:id="rId13" w:history="1">
              <w:r w:rsidR="008B08F2" w:rsidRPr="005D51EF">
                <w:rPr>
                  <w:rStyle w:val="Hyperlink"/>
                  <w:sz w:val="24"/>
                  <w:szCs w:val="24"/>
                </w:rPr>
                <w:t>luisa@cpedorval.org</w:t>
              </w:r>
            </w:hyperlink>
            <w:r w:rsidR="008B08F2">
              <w:rPr>
                <w:sz w:val="24"/>
                <w:szCs w:val="24"/>
              </w:rPr>
              <w:t xml:space="preserve"> </w:t>
            </w:r>
          </w:p>
          <w:p w14:paraId="23CB8462" w14:textId="1F26C2CE" w:rsidR="00C84099" w:rsidRPr="0063199B" w:rsidRDefault="00C84099" w:rsidP="000F5035">
            <w:pPr>
              <w:pStyle w:val="Information"/>
              <w:numPr>
                <w:ilvl w:val="0"/>
                <w:numId w:val="4"/>
              </w:numPr>
              <w:rPr>
                <w:sz w:val="24"/>
                <w:szCs w:val="24"/>
                <w:lang w:val="en-CA"/>
              </w:rPr>
            </w:pPr>
            <w:r w:rsidRPr="00D450E9">
              <w:rPr>
                <w:b/>
                <w:bCs/>
                <w:sz w:val="24"/>
                <w:szCs w:val="24"/>
                <w:lang w:val="en-CA"/>
              </w:rPr>
              <w:t>CHQ PAYABLE TO</w:t>
            </w:r>
            <w:r w:rsidRPr="0063199B">
              <w:rPr>
                <w:sz w:val="24"/>
                <w:szCs w:val="24"/>
                <w:lang w:val="en-CA"/>
              </w:rPr>
              <w:t xml:space="preserve"> QAPPD </w:t>
            </w:r>
            <w:r w:rsidR="00380B51" w:rsidRPr="0063199B">
              <w:rPr>
                <w:sz w:val="24"/>
                <w:szCs w:val="24"/>
                <w:lang w:val="en-CA"/>
              </w:rPr>
              <w:t>MAILED TO</w:t>
            </w:r>
            <w:r w:rsidRPr="0063199B">
              <w:rPr>
                <w:sz w:val="24"/>
                <w:szCs w:val="24"/>
                <w:lang w:val="en-CA"/>
              </w:rPr>
              <w:t xml:space="preserve"> LUISA IGLIO C/O CPE DORVAL 865 LAKESHORE DR. DORVAL H9S 2C7</w:t>
            </w:r>
          </w:p>
          <w:p w14:paraId="51A26743" w14:textId="4EDE17CF" w:rsidR="00C84099" w:rsidRPr="0063199B" w:rsidRDefault="00AF1EE3" w:rsidP="000F5035">
            <w:pPr>
              <w:pStyle w:val="Information"/>
              <w:numPr>
                <w:ilvl w:val="0"/>
                <w:numId w:val="4"/>
              </w:numPr>
              <w:rPr>
                <w:sz w:val="24"/>
                <w:szCs w:val="24"/>
                <w:lang w:val="en-CA"/>
              </w:rPr>
            </w:pPr>
            <w:r>
              <w:rPr>
                <w:b/>
                <w:bCs/>
                <w:sz w:val="24"/>
                <w:szCs w:val="24"/>
                <w:lang w:val="en-CA"/>
              </w:rPr>
              <w:t>DIRECT DEPOSIT</w:t>
            </w:r>
            <w:r w:rsidR="00D450E9">
              <w:rPr>
                <w:b/>
                <w:bCs/>
                <w:sz w:val="24"/>
                <w:szCs w:val="24"/>
                <w:lang w:val="en-CA"/>
              </w:rPr>
              <w:t>:</w:t>
            </w:r>
            <w:r w:rsidR="00380B51" w:rsidRPr="0063199B">
              <w:rPr>
                <w:sz w:val="24"/>
                <w:szCs w:val="24"/>
                <w:lang w:val="en-CA"/>
              </w:rPr>
              <w:t xml:space="preserve"> CONTACT ANITA</w:t>
            </w:r>
            <w:r w:rsidR="00E41993" w:rsidRPr="0063199B">
              <w:rPr>
                <w:sz w:val="24"/>
                <w:szCs w:val="24"/>
                <w:lang w:val="en-CA"/>
              </w:rPr>
              <w:t xml:space="preserve"> 514 939-0701</w:t>
            </w:r>
          </w:p>
          <w:p w14:paraId="1ACE0B1C" w14:textId="7394053A" w:rsidR="00401A0A" w:rsidRPr="0063199B" w:rsidRDefault="00401A0A" w:rsidP="000F5035">
            <w:pPr>
              <w:pStyle w:val="Information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450E9">
              <w:rPr>
                <w:b/>
                <w:bCs/>
                <w:sz w:val="24"/>
                <w:szCs w:val="24"/>
              </w:rPr>
              <w:t>PAYMENT DUE DATE:</w:t>
            </w:r>
            <w:r w:rsidRPr="0063199B">
              <w:rPr>
                <w:sz w:val="24"/>
                <w:szCs w:val="24"/>
              </w:rPr>
              <w:t xml:space="preserve"> FRIDAY OCT.</w:t>
            </w:r>
            <w:r w:rsidR="001650CF">
              <w:rPr>
                <w:sz w:val="24"/>
                <w:szCs w:val="24"/>
              </w:rPr>
              <w:t xml:space="preserve"> </w:t>
            </w:r>
            <w:r w:rsidR="00BA256B">
              <w:rPr>
                <w:sz w:val="24"/>
                <w:szCs w:val="24"/>
              </w:rPr>
              <w:t>12</w:t>
            </w:r>
            <w:r w:rsidR="001650CF">
              <w:rPr>
                <w:sz w:val="24"/>
                <w:szCs w:val="24"/>
              </w:rPr>
              <w:t>, 2022</w:t>
            </w:r>
          </w:p>
          <w:p w14:paraId="0BC10EF7" w14:textId="2BB6463D" w:rsidR="00380B51" w:rsidRPr="0063199B" w:rsidRDefault="00401A0A" w:rsidP="000F5035">
            <w:pPr>
              <w:pStyle w:val="Information"/>
              <w:numPr>
                <w:ilvl w:val="0"/>
                <w:numId w:val="4"/>
              </w:numPr>
              <w:rPr>
                <w:sz w:val="24"/>
                <w:szCs w:val="24"/>
                <w:lang w:val="en-CA"/>
              </w:rPr>
            </w:pPr>
            <w:r w:rsidRPr="0063199B">
              <w:rPr>
                <w:sz w:val="24"/>
                <w:szCs w:val="24"/>
                <w:lang w:val="en-CA"/>
              </w:rPr>
              <w:t xml:space="preserve">PHOTOCOPY FORM FOR MORE THAN </w:t>
            </w:r>
            <w:r w:rsidR="001650CF">
              <w:rPr>
                <w:sz w:val="24"/>
                <w:szCs w:val="24"/>
                <w:lang w:val="en-CA"/>
              </w:rPr>
              <w:t>3</w:t>
            </w:r>
            <w:r w:rsidRPr="0063199B">
              <w:rPr>
                <w:sz w:val="24"/>
                <w:szCs w:val="24"/>
                <w:lang w:val="en-CA"/>
              </w:rPr>
              <w:t xml:space="preserve"> PARTICIPANTS </w:t>
            </w:r>
          </w:p>
          <w:p w14:paraId="69BE78A2" w14:textId="3E8F9B51" w:rsidR="008614A9" w:rsidRDefault="00B76009" w:rsidP="008614A9">
            <w:pPr>
              <w:pStyle w:val="Information"/>
              <w:numPr>
                <w:ilvl w:val="0"/>
                <w:numId w:val="4"/>
              </w:numPr>
              <w:rPr>
                <w:sz w:val="24"/>
                <w:szCs w:val="24"/>
                <w:lang w:val="en-CA"/>
              </w:rPr>
            </w:pPr>
            <w:r>
              <w:rPr>
                <w:sz w:val="24"/>
                <w:szCs w:val="24"/>
                <w:lang w:val="en-CA"/>
              </w:rPr>
              <w:t xml:space="preserve">FOR </w:t>
            </w:r>
            <w:r w:rsidR="00401A0A" w:rsidRPr="0063199B">
              <w:rPr>
                <w:sz w:val="24"/>
                <w:szCs w:val="24"/>
                <w:lang w:val="en-CA"/>
              </w:rPr>
              <w:t xml:space="preserve">MORE INFO CONTACT </w:t>
            </w:r>
            <w:proofErr w:type="spellStart"/>
            <w:r w:rsidR="008614A9">
              <w:rPr>
                <w:sz w:val="24"/>
                <w:szCs w:val="24"/>
                <w:lang w:val="en-CA"/>
              </w:rPr>
              <w:t>Athina</w:t>
            </w:r>
            <w:proofErr w:type="spellEnd"/>
            <w:r w:rsidR="008614A9">
              <w:rPr>
                <w:sz w:val="24"/>
                <w:szCs w:val="24"/>
                <w:lang w:val="en-CA"/>
              </w:rPr>
              <w:t xml:space="preserve"> </w:t>
            </w:r>
            <w:hyperlink r:id="rId14" w:history="1">
              <w:r w:rsidR="008614A9" w:rsidRPr="00B76009">
                <w:rPr>
                  <w:rStyle w:val="Hyperlink"/>
                  <w:sz w:val="24"/>
                  <w:szCs w:val="24"/>
                  <w:lang w:val="en-CA"/>
                </w:rPr>
                <w:t>xenosa@vaniercollege.qc.ca</w:t>
              </w:r>
            </w:hyperlink>
            <w:r w:rsidR="008614A9">
              <w:rPr>
                <w:sz w:val="24"/>
                <w:szCs w:val="24"/>
                <w:lang w:val="en-CA"/>
              </w:rPr>
              <w:t xml:space="preserve"> </w:t>
            </w:r>
          </w:p>
          <w:p w14:paraId="1D2BD3FA" w14:textId="54AF723D" w:rsidR="00B72384" w:rsidRPr="00BF6A29" w:rsidRDefault="00401A0A" w:rsidP="008614A9">
            <w:pPr>
              <w:pStyle w:val="Information"/>
              <w:ind w:left="720"/>
              <w:rPr>
                <w:sz w:val="24"/>
                <w:szCs w:val="24"/>
                <w:lang w:val="en-CA"/>
              </w:rPr>
            </w:pPr>
            <w:r w:rsidRPr="00BF6A29">
              <w:rPr>
                <w:sz w:val="24"/>
                <w:szCs w:val="24"/>
                <w:lang w:val="en-CA"/>
              </w:rPr>
              <w:t>OR LUISA</w:t>
            </w:r>
            <w:r w:rsidR="00FF03C0" w:rsidRPr="00BF6A29">
              <w:rPr>
                <w:sz w:val="24"/>
                <w:szCs w:val="24"/>
                <w:lang w:val="en-CA"/>
              </w:rPr>
              <w:t xml:space="preserve"> </w:t>
            </w:r>
            <w:hyperlink r:id="rId15" w:history="1">
              <w:r w:rsidR="00FF03C0" w:rsidRPr="00BF6A29">
                <w:rPr>
                  <w:rStyle w:val="Hyperlink"/>
                  <w:sz w:val="24"/>
                  <w:szCs w:val="24"/>
                  <w:lang w:val="en-CA"/>
                </w:rPr>
                <w:t>luisa@cpedorval.org</w:t>
              </w:r>
            </w:hyperlink>
            <w:r w:rsidR="00FF03C0" w:rsidRPr="00BF6A29">
              <w:rPr>
                <w:sz w:val="24"/>
                <w:szCs w:val="24"/>
                <w:lang w:val="en-CA"/>
              </w:rPr>
              <w:t xml:space="preserve"> </w:t>
            </w:r>
          </w:p>
          <w:p w14:paraId="5EFAD662" w14:textId="77777777" w:rsidR="00600133" w:rsidRPr="00BF6A29" w:rsidRDefault="00600133" w:rsidP="000F5035">
            <w:pPr>
              <w:pStyle w:val="Information"/>
              <w:ind w:left="720"/>
              <w:rPr>
                <w:lang w:val="en-CA"/>
              </w:rPr>
            </w:pPr>
          </w:p>
          <w:p w14:paraId="3504619C" w14:textId="77777777" w:rsidR="00E02510" w:rsidRPr="008614A9" w:rsidRDefault="00606D95" w:rsidP="0064448A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  <w:lang w:val="en-CA"/>
              </w:rPr>
            </w:pPr>
            <w:r w:rsidRPr="008614A9">
              <w:rPr>
                <w:rFonts w:ascii="Arial" w:hAnsi="Arial" w:cs="Arial"/>
                <w:sz w:val="24"/>
                <w:szCs w:val="24"/>
                <w:highlight w:val="yellow"/>
                <w:lang w:val="en-CA"/>
              </w:rPr>
              <w:t>REGISTRATION WILL BE CONFIRMED UPON RECEI</w:t>
            </w:r>
            <w:r w:rsidR="0063199B" w:rsidRPr="008614A9">
              <w:rPr>
                <w:rFonts w:ascii="Arial" w:hAnsi="Arial" w:cs="Arial"/>
                <w:sz w:val="24"/>
                <w:szCs w:val="24"/>
                <w:highlight w:val="yellow"/>
                <w:lang w:val="en-CA"/>
              </w:rPr>
              <w:t>P</w:t>
            </w:r>
            <w:r w:rsidRPr="008614A9">
              <w:rPr>
                <w:rFonts w:ascii="Arial" w:hAnsi="Arial" w:cs="Arial"/>
                <w:sz w:val="24"/>
                <w:szCs w:val="24"/>
                <w:highlight w:val="yellow"/>
                <w:lang w:val="en-CA"/>
              </w:rPr>
              <w:t xml:space="preserve">T OF </w:t>
            </w:r>
          </w:p>
          <w:p w14:paraId="5E605000" w14:textId="1B5BC8C8" w:rsidR="00446052" w:rsidRPr="00606D95" w:rsidRDefault="008614A9" w:rsidP="00E02510">
            <w:pPr>
              <w:jc w:val="center"/>
              <w:rPr>
                <w:rFonts w:ascii="Calibri" w:hAnsi="Calibri" w:cs="Calibri"/>
                <w:sz w:val="24"/>
                <w:szCs w:val="24"/>
                <w:lang w:val="en-CA"/>
              </w:rPr>
            </w:pPr>
            <w:r w:rsidRPr="008614A9">
              <w:rPr>
                <w:rFonts w:ascii="Arial" w:hAnsi="Arial" w:cs="Arial"/>
                <w:sz w:val="24"/>
                <w:szCs w:val="24"/>
                <w:highlight w:val="yellow"/>
                <w:lang w:val="en-CA"/>
              </w:rPr>
              <w:t xml:space="preserve">REGISTRATION FORM AND </w:t>
            </w:r>
            <w:r w:rsidR="00606D95" w:rsidRPr="008614A9">
              <w:rPr>
                <w:rFonts w:ascii="Arial" w:hAnsi="Arial" w:cs="Arial"/>
                <w:sz w:val="24"/>
                <w:szCs w:val="24"/>
                <w:highlight w:val="yellow"/>
                <w:lang w:val="en-CA"/>
              </w:rPr>
              <w:t>PAYMENT.</w:t>
            </w:r>
          </w:p>
        </w:tc>
      </w:tr>
      <w:tr w:rsidR="00C84099" w:rsidRPr="00D13467" w14:paraId="3860252E" w14:textId="77777777" w:rsidTr="00BF6A29">
        <w:trPr>
          <w:trHeight w:val="1164"/>
        </w:trPr>
        <w:tc>
          <w:tcPr>
            <w:tcW w:w="270" w:type="dxa"/>
          </w:tcPr>
          <w:p w14:paraId="40403ACA" w14:textId="77777777" w:rsidR="00C84099" w:rsidRPr="00606D95" w:rsidRDefault="00C84099" w:rsidP="000F503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lang w:val="en-CA"/>
              </w:rPr>
            </w:pPr>
          </w:p>
        </w:tc>
        <w:tc>
          <w:tcPr>
            <w:tcW w:w="2430" w:type="dxa"/>
          </w:tcPr>
          <w:p w14:paraId="7B1C29BA" w14:textId="77777777" w:rsidR="00C84099" w:rsidRPr="00606D95" w:rsidRDefault="00C84099" w:rsidP="000F503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lang w:val="en-CA"/>
              </w:rPr>
            </w:pPr>
          </w:p>
        </w:tc>
        <w:tc>
          <w:tcPr>
            <w:tcW w:w="540" w:type="dxa"/>
            <w:gridSpan w:val="2"/>
            <w:vMerge/>
            <w:tcBorders>
              <w:right w:val="single" w:sz="4" w:space="0" w:color="auto"/>
            </w:tcBorders>
          </w:tcPr>
          <w:p w14:paraId="0279B651" w14:textId="77777777" w:rsidR="00C84099" w:rsidRPr="00606D95" w:rsidRDefault="00C84099" w:rsidP="000F5035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CA"/>
              </w:rPr>
            </w:pPr>
          </w:p>
        </w:tc>
        <w:tc>
          <w:tcPr>
            <w:tcW w:w="8010" w:type="dxa"/>
            <w:vMerge/>
            <w:tcBorders>
              <w:left w:val="single" w:sz="4" w:space="0" w:color="auto"/>
            </w:tcBorders>
          </w:tcPr>
          <w:p w14:paraId="1253EAB7" w14:textId="77777777" w:rsidR="00C84099" w:rsidRPr="00606D95" w:rsidRDefault="00C84099" w:rsidP="000F5035">
            <w:pPr>
              <w:rPr>
                <w:lang w:val="en-CA"/>
              </w:rPr>
            </w:pPr>
          </w:p>
        </w:tc>
      </w:tr>
      <w:tr w:rsidR="00C84099" w:rsidRPr="00606D95" w14:paraId="1BEAC04B" w14:textId="77777777" w:rsidTr="00BF6A29">
        <w:trPr>
          <w:trHeight w:val="183"/>
        </w:trPr>
        <w:tc>
          <w:tcPr>
            <w:tcW w:w="270" w:type="dxa"/>
          </w:tcPr>
          <w:p w14:paraId="11520C9E" w14:textId="77777777" w:rsidR="00C84099" w:rsidRPr="00606D95" w:rsidRDefault="00C84099" w:rsidP="000F5035">
            <w:pPr>
              <w:pStyle w:val="NoSpacing"/>
              <w:rPr>
                <w:rFonts w:ascii="Calibri" w:hAnsi="Calibri" w:cs="Calibri"/>
                <w:color w:val="666666"/>
                <w:lang w:val="en-CA"/>
              </w:rPr>
            </w:pPr>
          </w:p>
        </w:tc>
        <w:tc>
          <w:tcPr>
            <w:tcW w:w="2430" w:type="dxa"/>
            <w:vAlign w:val="center"/>
          </w:tcPr>
          <w:p w14:paraId="13BAD035" w14:textId="77777777" w:rsidR="00C84099" w:rsidRPr="00606D95" w:rsidRDefault="00C84099" w:rsidP="000F5035">
            <w:pPr>
              <w:pStyle w:val="NoSpacing"/>
              <w:rPr>
                <w:rFonts w:ascii="Calibri" w:hAnsi="Calibri" w:cs="Calibri"/>
                <w:color w:val="666666"/>
                <w:lang w:val="en-CA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14:paraId="00D24DAF" w14:textId="77777777" w:rsidR="00C84099" w:rsidRPr="00606D95" w:rsidRDefault="00C84099" w:rsidP="000F5035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CA"/>
              </w:rPr>
            </w:pPr>
          </w:p>
        </w:tc>
        <w:tc>
          <w:tcPr>
            <w:tcW w:w="8010" w:type="dxa"/>
            <w:vMerge/>
            <w:tcBorders>
              <w:left w:val="single" w:sz="4" w:space="0" w:color="auto"/>
            </w:tcBorders>
          </w:tcPr>
          <w:p w14:paraId="1EFAF08B" w14:textId="77777777" w:rsidR="00C84099" w:rsidRPr="00606D95" w:rsidRDefault="00C84099" w:rsidP="000F5035">
            <w:pPr>
              <w:pStyle w:val="Heading1"/>
              <w:rPr>
                <w:lang w:val="en-CA"/>
              </w:rPr>
            </w:pPr>
          </w:p>
        </w:tc>
      </w:tr>
      <w:tr w:rsidR="00401A0A" w14:paraId="08505DAF" w14:textId="77777777" w:rsidTr="00BF6A29">
        <w:trPr>
          <w:trHeight w:val="624"/>
        </w:trPr>
        <w:tc>
          <w:tcPr>
            <w:tcW w:w="270" w:type="dxa"/>
          </w:tcPr>
          <w:p w14:paraId="17DFBA47" w14:textId="77777777" w:rsidR="00401A0A" w:rsidRPr="00606D95" w:rsidRDefault="00401A0A" w:rsidP="000F5035">
            <w:pPr>
              <w:pStyle w:val="Information"/>
              <w:jc w:val="center"/>
              <w:rPr>
                <w:noProof/>
                <w:lang w:val="en-CA"/>
              </w:rPr>
            </w:pPr>
          </w:p>
        </w:tc>
        <w:tc>
          <w:tcPr>
            <w:tcW w:w="2430" w:type="dxa"/>
            <w:tcMar>
              <w:left w:w="0" w:type="dxa"/>
              <w:right w:w="0" w:type="dxa"/>
            </w:tcMar>
          </w:tcPr>
          <w:p w14:paraId="7CF9FA63" w14:textId="00B64D1F" w:rsidR="00401A0A" w:rsidRPr="00AE3B12" w:rsidRDefault="00401A0A" w:rsidP="000F5035">
            <w:pPr>
              <w:pStyle w:val="Information"/>
              <w:jc w:val="center"/>
              <w:rPr>
                <w:rFonts w:ascii="Calibri" w:hAnsi="Calibri" w:cs="Calibri"/>
                <w:color w:val="666666"/>
                <w:sz w:val="72"/>
                <w:szCs w:val="72"/>
              </w:rPr>
            </w:pPr>
            <w:r w:rsidRPr="00AE3B12">
              <w:rPr>
                <w:rStyle w:val="Strong"/>
                <w:rFonts w:ascii="Calibri" w:hAnsi="Calibri" w:cs="Calibri"/>
                <w:color w:val="00B0F0"/>
                <w:sz w:val="72"/>
                <w:szCs w:val="72"/>
              </w:rPr>
              <w:t>QAPPD</w:t>
            </w:r>
          </w:p>
        </w:tc>
        <w:tc>
          <w:tcPr>
            <w:tcW w:w="270" w:type="dxa"/>
            <w:vAlign w:val="center"/>
          </w:tcPr>
          <w:p w14:paraId="1D07A031" w14:textId="4847ACA0" w:rsidR="00401A0A" w:rsidRPr="00380FD1" w:rsidRDefault="00401A0A" w:rsidP="000F5035">
            <w:pPr>
              <w:pStyle w:val="Information"/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14:paraId="4899292E" w14:textId="77777777" w:rsidR="00401A0A" w:rsidRDefault="00401A0A" w:rsidP="000F5035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8010" w:type="dxa"/>
            <w:vMerge/>
            <w:tcBorders>
              <w:left w:val="single" w:sz="4" w:space="0" w:color="auto"/>
            </w:tcBorders>
          </w:tcPr>
          <w:p w14:paraId="36CD9816" w14:textId="77777777" w:rsidR="00401A0A" w:rsidRDefault="00401A0A" w:rsidP="000F5035">
            <w:pPr>
              <w:pStyle w:val="Heading1"/>
            </w:pPr>
          </w:p>
        </w:tc>
      </w:tr>
      <w:tr w:rsidR="00401A0A" w14:paraId="69D435E9" w14:textId="77777777" w:rsidTr="00BF6A29">
        <w:trPr>
          <w:trHeight w:val="174"/>
        </w:trPr>
        <w:tc>
          <w:tcPr>
            <w:tcW w:w="270" w:type="dxa"/>
          </w:tcPr>
          <w:p w14:paraId="7E6B47B1" w14:textId="77777777" w:rsidR="00401A0A" w:rsidRPr="00376291" w:rsidRDefault="00401A0A" w:rsidP="000F5035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430" w:type="dxa"/>
            <w:vAlign w:val="center"/>
          </w:tcPr>
          <w:p w14:paraId="74AA57CB" w14:textId="77777777" w:rsidR="00401A0A" w:rsidRPr="00AE3B12" w:rsidRDefault="00401A0A" w:rsidP="000F5035">
            <w:pPr>
              <w:pStyle w:val="NoSpacing"/>
              <w:rPr>
                <w:rFonts w:ascii="Calibri" w:hAnsi="Calibri" w:cs="Calibri"/>
                <w:color w:val="666666"/>
                <w:sz w:val="36"/>
                <w:szCs w:val="36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14:paraId="45F708BF" w14:textId="77777777" w:rsidR="00401A0A" w:rsidRDefault="00401A0A" w:rsidP="000F5035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8010" w:type="dxa"/>
            <w:vMerge/>
            <w:tcBorders>
              <w:left w:val="single" w:sz="4" w:space="0" w:color="auto"/>
            </w:tcBorders>
          </w:tcPr>
          <w:p w14:paraId="311766EC" w14:textId="77777777" w:rsidR="00401A0A" w:rsidRDefault="00401A0A" w:rsidP="000F5035">
            <w:pPr>
              <w:pStyle w:val="Heading1"/>
            </w:pPr>
          </w:p>
        </w:tc>
      </w:tr>
      <w:tr w:rsidR="00401A0A" w14:paraId="47836352" w14:textId="77777777" w:rsidTr="00BF6A29">
        <w:trPr>
          <w:trHeight w:val="633"/>
        </w:trPr>
        <w:tc>
          <w:tcPr>
            <w:tcW w:w="270" w:type="dxa"/>
          </w:tcPr>
          <w:p w14:paraId="0D25251B" w14:textId="77777777" w:rsidR="00401A0A" w:rsidRDefault="00401A0A" w:rsidP="000F5035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2430" w:type="dxa"/>
            <w:tcMar>
              <w:left w:w="0" w:type="dxa"/>
              <w:right w:w="0" w:type="dxa"/>
            </w:tcMar>
            <w:vAlign w:val="center"/>
          </w:tcPr>
          <w:p w14:paraId="21203D30" w14:textId="6ECAECC9" w:rsidR="00401A0A" w:rsidRDefault="0095490F" w:rsidP="000F5035">
            <w:pPr>
              <w:pStyle w:val="Information"/>
              <w:jc w:val="center"/>
              <w:rPr>
                <w:rFonts w:ascii="Calibri" w:hAnsi="Calibri" w:cs="Calibri"/>
                <w:color w:val="666666"/>
                <w:sz w:val="36"/>
                <w:szCs w:val="36"/>
              </w:rPr>
            </w:pPr>
            <w:r w:rsidRPr="00AE3B12">
              <w:rPr>
                <w:rFonts w:ascii="Calibri" w:hAnsi="Calibri" w:cs="Calibri"/>
                <w:color w:val="666666"/>
                <w:sz w:val="36"/>
                <w:szCs w:val="36"/>
              </w:rPr>
              <w:t>OCT.</w:t>
            </w:r>
            <w:r w:rsidR="007912A5" w:rsidRPr="00AE3B12">
              <w:rPr>
                <w:rFonts w:ascii="Calibri" w:hAnsi="Calibri" w:cs="Calibri"/>
                <w:color w:val="666666"/>
                <w:sz w:val="36"/>
                <w:szCs w:val="36"/>
              </w:rPr>
              <w:t>1</w:t>
            </w:r>
            <w:r w:rsidR="002A7AEF">
              <w:rPr>
                <w:rFonts w:ascii="Calibri" w:hAnsi="Calibri" w:cs="Calibri"/>
                <w:color w:val="666666"/>
                <w:sz w:val="36"/>
                <w:szCs w:val="36"/>
              </w:rPr>
              <w:t>9</w:t>
            </w:r>
            <w:r w:rsidR="007912A5" w:rsidRPr="00AE3B12">
              <w:rPr>
                <w:rFonts w:ascii="Calibri" w:hAnsi="Calibri" w:cs="Calibri"/>
                <w:color w:val="666666"/>
                <w:sz w:val="36"/>
                <w:szCs w:val="36"/>
                <w:vertAlign w:val="superscript"/>
              </w:rPr>
              <w:t>TH</w:t>
            </w:r>
            <w:r w:rsidR="007912A5" w:rsidRPr="00AE3B12">
              <w:rPr>
                <w:rFonts w:ascii="Calibri" w:hAnsi="Calibri" w:cs="Calibri"/>
                <w:color w:val="666666"/>
                <w:sz w:val="36"/>
                <w:szCs w:val="36"/>
              </w:rPr>
              <w:t xml:space="preserve"> 202</w:t>
            </w:r>
            <w:r w:rsidR="002A7AEF">
              <w:rPr>
                <w:rFonts w:ascii="Calibri" w:hAnsi="Calibri" w:cs="Calibri"/>
                <w:color w:val="666666"/>
                <w:sz w:val="36"/>
                <w:szCs w:val="36"/>
              </w:rPr>
              <w:t>2</w:t>
            </w:r>
          </w:p>
          <w:p w14:paraId="20EE86BD" w14:textId="302BF535" w:rsidR="00757812" w:rsidRPr="00CF74F5" w:rsidRDefault="00CF74F5" w:rsidP="000F5035">
            <w:pPr>
              <w:pStyle w:val="Information"/>
              <w:jc w:val="center"/>
              <w:rPr>
                <w:rFonts w:ascii="Calibri" w:hAnsi="Calibri" w:cs="Calibri"/>
                <w:b/>
                <w:bCs/>
                <w:color w:val="666666"/>
                <w:sz w:val="36"/>
                <w:szCs w:val="36"/>
              </w:rPr>
            </w:pPr>
            <w:r w:rsidRPr="00CF74F5">
              <w:rPr>
                <w:rFonts w:ascii="Calibri" w:hAnsi="Calibri" w:cs="Calibri"/>
                <w:b/>
                <w:bCs/>
                <w:color w:val="666666"/>
                <w:sz w:val="36"/>
                <w:szCs w:val="36"/>
              </w:rPr>
              <w:t>OR</w:t>
            </w:r>
          </w:p>
          <w:p w14:paraId="650D4124" w14:textId="53669B45" w:rsidR="00757812" w:rsidRPr="00AE3B12" w:rsidRDefault="00757812" w:rsidP="000F5035">
            <w:pPr>
              <w:pStyle w:val="Information"/>
              <w:jc w:val="center"/>
              <w:rPr>
                <w:rFonts w:ascii="Calibri" w:hAnsi="Calibri" w:cs="Calibri"/>
                <w:color w:val="666666"/>
                <w:sz w:val="36"/>
                <w:szCs w:val="36"/>
              </w:rPr>
            </w:pPr>
            <w:r>
              <w:rPr>
                <w:rFonts w:ascii="Calibri" w:hAnsi="Calibri" w:cs="Calibri"/>
                <w:color w:val="666666"/>
                <w:sz w:val="36"/>
                <w:szCs w:val="36"/>
              </w:rPr>
              <w:t>OCT. 26, 2022</w:t>
            </w:r>
          </w:p>
        </w:tc>
        <w:tc>
          <w:tcPr>
            <w:tcW w:w="270" w:type="dxa"/>
            <w:vAlign w:val="center"/>
          </w:tcPr>
          <w:p w14:paraId="4888F518" w14:textId="77777777" w:rsidR="00401A0A" w:rsidRPr="00380FD1" w:rsidRDefault="00401A0A" w:rsidP="000F5035">
            <w:pPr>
              <w:pStyle w:val="Information"/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14:paraId="492F6C97" w14:textId="77777777" w:rsidR="00401A0A" w:rsidRDefault="00401A0A" w:rsidP="000F5035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8010" w:type="dxa"/>
            <w:vMerge/>
            <w:tcBorders>
              <w:left w:val="single" w:sz="4" w:space="0" w:color="auto"/>
            </w:tcBorders>
          </w:tcPr>
          <w:p w14:paraId="3B65B2A6" w14:textId="77777777" w:rsidR="00401A0A" w:rsidRDefault="00401A0A" w:rsidP="000F5035">
            <w:pPr>
              <w:pStyle w:val="Heading1"/>
            </w:pPr>
          </w:p>
        </w:tc>
      </w:tr>
      <w:tr w:rsidR="00401A0A" w14:paraId="694BF749" w14:textId="77777777" w:rsidTr="00BF6A29">
        <w:trPr>
          <w:trHeight w:val="2448"/>
        </w:trPr>
        <w:tc>
          <w:tcPr>
            <w:tcW w:w="270" w:type="dxa"/>
          </w:tcPr>
          <w:p w14:paraId="1686128A" w14:textId="77777777" w:rsidR="00401A0A" w:rsidRPr="0056708E" w:rsidRDefault="00401A0A" w:rsidP="000F5035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430" w:type="dxa"/>
          </w:tcPr>
          <w:p w14:paraId="0B1FDB30" w14:textId="77777777" w:rsidR="00981DA6" w:rsidRDefault="00981DA6" w:rsidP="000F5035">
            <w:pPr>
              <w:jc w:val="center"/>
              <w:rPr>
                <w:rFonts w:ascii="Calibri" w:hAnsi="Calibri" w:cs="Calibri"/>
                <w:b/>
                <w:bCs/>
                <w:color w:val="0072C7" w:themeColor="accent2"/>
                <w:sz w:val="28"/>
                <w:szCs w:val="28"/>
              </w:rPr>
            </w:pPr>
          </w:p>
          <w:p w14:paraId="0946F90F" w14:textId="4B8A13A1" w:rsidR="00A77366" w:rsidRPr="00AE3B12" w:rsidRDefault="00A77366" w:rsidP="000F5035">
            <w:pPr>
              <w:jc w:val="center"/>
              <w:rPr>
                <w:rFonts w:ascii="Calibri" w:hAnsi="Calibri" w:cs="Calibri"/>
                <w:b/>
                <w:bCs/>
                <w:color w:val="0072C7" w:themeColor="accent2"/>
                <w:sz w:val="28"/>
                <w:szCs w:val="28"/>
              </w:rPr>
            </w:pPr>
            <w:r w:rsidRPr="00AE3B12">
              <w:rPr>
                <w:rFonts w:ascii="Calibri" w:hAnsi="Calibri" w:cs="Calibri"/>
                <w:b/>
                <w:bCs/>
                <w:color w:val="0072C7" w:themeColor="accent2"/>
                <w:sz w:val="28"/>
                <w:szCs w:val="28"/>
              </w:rPr>
              <w:t>WORKSHOPS:</w:t>
            </w:r>
          </w:p>
          <w:p w14:paraId="24B9E6EC" w14:textId="77777777" w:rsidR="00F703FD" w:rsidRDefault="00A77366" w:rsidP="000F5035">
            <w:pPr>
              <w:jc w:val="center"/>
              <w:rPr>
                <w:rFonts w:ascii="Calibri" w:hAnsi="Calibri" w:cs="Calibri"/>
                <w:color w:val="0072C7" w:themeColor="accent2"/>
                <w:sz w:val="28"/>
                <w:szCs w:val="28"/>
              </w:rPr>
            </w:pPr>
            <w:r w:rsidRPr="00A77366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 xml:space="preserve">MORNING </w:t>
            </w:r>
          </w:p>
          <w:p w14:paraId="0343FA94" w14:textId="1FEB0CBC" w:rsidR="00A77366" w:rsidRPr="00A77366" w:rsidRDefault="00A77366" w:rsidP="000F5035">
            <w:pPr>
              <w:jc w:val="center"/>
              <w:rPr>
                <w:rFonts w:ascii="Calibri" w:hAnsi="Calibri" w:cs="Calibri"/>
                <w:color w:val="0072C7" w:themeColor="accent2"/>
                <w:sz w:val="28"/>
                <w:szCs w:val="28"/>
              </w:rPr>
            </w:pPr>
            <w:r w:rsidRPr="00A77366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9:00-1</w:t>
            </w:r>
            <w:r w:rsidR="005147D9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1</w:t>
            </w:r>
            <w:r w:rsidRPr="00A77366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:</w:t>
            </w:r>
            <w:r w:rsidR="005147D9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45</w:t>
            </w:r>
          </w:p>
          <w:p w14:paraId="4E8F585F" w14:textId="77777777" w:rsidR="00F703FD" w:rsidRDefault="00A77366" w:rsidP="000F5035">
            <w:pPr>
              <w:jc w:val="center"/>
              <w:rPr>
                <w:rFonts w:ascii="Calibri" w:hAnsi="Calibri" w:cs="Calibri"/>
                <w:color w:val="0072C7" w:themeColor="accent2"/>
                <w:sz w:val="28"/>
                <w:szCs w:val="28"/>
              </w:rPr>
            </w:pPr>
            <w:r w:rsidRPr="00A77366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 xml:space="preserve">AFTERNOON </w:t>
            </w:r>
          </w:p>
          <w:p w14:paraId="4DFDE926" w14:textId="17CBD391" w:rsidR="00A77366" w:rsidRPr="00A77366" w:rsidRDefault="00A77366" w:rsidP="000F5035">
            <w:pPr>
              <w:jc w:val="center"/>
              <w:rPr>
                <w:rFonts w:ascii="Calibri" w:hAnsi="Calibri" w:cs="Calibri"/>
                <w:color w:val="0072C7" w:themeColor="accent2"/>
                <w:sz w:val="28"/>
                <w:szCs w:val="28"/>
              </w:rPr>
            </w:pPr>
            <w:r w:rsidRPr="00A77366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1</w:t>
            </w:r>
            <w:r w:rsidR="00757812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2</w:t>
            </w:r>
            <w:r w:rsidRPr="00A77366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:</w:t>
            </w:r>
            <w:r w:rsidR="00757812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45</w:t>
            </w:r>
            <w:r w:rsidRPr="00A77366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-4:</w:t>
            </w:r>
            <w:r w:rsidR="007F4AFB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00</w:t>
            </w:r>
          </w:p>
          <w:p w14:paraId="39BF9D4C" w14:textId="3A81FBBC" w:rsidR="00A77366" w:rsidRDefault="00A77366" w:rsidP="000F5035">
            <w:pPr>
              <w:jc w:val="center"/>
              <w:rPr>
                <w:rFonts w:ascii="Calibri" w:hAnsi="Calibri" w:cs="Calibri"/>
                <w:color w:val="0072C7" w:themeColor="accent2"/>
                <w:sz w:val="28"/>
                <w:szCs w:val="28"/>
              </w:rPr>
            </w:pPr>
          </w:p>
          <w:p w14:paraId="27A3276D" w14:textId="2F34E54A" w:rsidR="004775B2" w:rsidRDefault="004775B2" w:rsidP="000F5035">
            <w:pPr>
              <w:jc w:val="center"/>
              <w:rPr>
                <w:rFonts w:ascii="Calibri" w:hAnsi="Calibri" w:cs="Calibri"/>
                <w:color w:val="0072C7" w:themeColor="accent2"/>
                <w:sz w:val="28"/>
                <w:szCs w:val="28"/>
              </w:rPr>
            </w:pPr>
            <w:r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 xml:space="preserve">$150.00 </w:t>
            </w:r>
            <w:r w:rsidR="00C23109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Member</w:t>
            </w:r>
          </w:p>
          <w:p w14:paraId="4B3E3AD1" w14:textId="77777777" w:rsidR="004775B2" w:rsidRPr="00A77366" w:rsidRDefault="004775B2" w:rsidP="000F5035">
            <w:pPr>
              <w:jc w:val="center"/>
              <w:rPr>
                <w:rFonts w:ascii="Calibri" w:hAnsi="Calibri" w:cs="Calibri"/>
                <w:color w:val="0072C7" w:themeColor="accent2"/>
                <w:sz w:val="28"/>
                <w:szCs w:val="28"/>
              </w:rPr>
            </w:pPr>
          </w:p>
          <w:p w14:paraId="5713A15D" w14:textId="135E781D" w:rsidR="00C23109" w:rsidRDefault="00A77366" w:rsidP="000F5035">
            <w:pPr>
              <w:jc w:val="center"/>
              <w:rPr>
                <w:rFonts w:ascii="Calibri" w:hAnsi="Calibri" w:cs="Calibri"/>
                <w:color w:val="0072C7" w:themeColor="accent2"/>
                <w:sz w:val="28"/>
                <w:szCs w:val="28"/>
              </w:rPr>
            </w:pPr>
            <w:r w:rsidRPr="00A77366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$</w:t>
            </w:r>
            <w:r w:rsidR="00757812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2</w:t>
            </w:r>
            <w:r w:rsidR="00290D60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00</w:t>
            </w:r>
            <w:r w:rsidR="00C23109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.00</w:t>
            </w:r>
          </w:p>
          <w:p w14:paraId="1F042038" w14:textId="379E82FB" w:rsidR="00401A0A" w:rsidRDefault="00C23109" w:rsidP="000F5035">
            <w:pPr>
              <w:jc w:val="center"/>
              <w:rPr>
                <w:rFonts w:ascii="Calibri" w:hAnsi="Calibri" w:cs="Calibri"/>
                <w:color w:val="0072C7" w:themeColor="accent2"/>
                <w:sz w:val="28"/>
                <w:szCs w:val="28"/>
              </w:rPr>
            </w:pPr>
            <w:r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 xml:space="preserve"> Non-member</w:t>
            </w:r>
          </w:p>
          <w:p w14:paraId="26B700D6" w14:textId="77777777" w:rsidR="00757812" w:rsidRDefault="00757812" w:rsidP="000F5035">
            <w:pPr>
              <w:jc w:val="center"/>
              <w:rPr>
                <w:rFonts w:ascii="Calibri" w:hAnsi="Calibri" w:cs="Calibri"/>
                <w:color w:val="0072C7" w:themeColor="accent2"/>
                <w:sz w:val="28"/>
                <w:szCs w:val="28"/>
              </w:rPr>
            </w:pPr>
          </w:p>
          <w:p w14:paraId="4E61A3E5" w14:textId="2D2EA01D" w:rsidR="00757812" w:rsidRDefault="00757812" w:rsidP="000F5035">
            <w:pPr>
              <w:jc w:val="center"/>
              <w:rPr>
                <w:rFonts w:ascii="Calibri" w:hAnsi="Calibri" w:cs="Calibri"/>
                <w:color w:val="0072C7" w:themeColor="accent2"/>
                <w:sz w:val="28"/>
                <w:szCs w:val="28"/>
              </w:rPr>
            </w:pPr>
            <w:r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$</w:t>
            </w:r>
            <w:r w:rsidR="00C23109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75.00</w:t>
            </w:r>
          </w:p>
          <w:p w14:paraId="3081F221" w14:textId="5BC45F47" w:rsidR="007912A5" w:rsidRPr="0056708E" w:rsidRDefault="00C23109" w:rsidP="00757812">
            <w:pPr>
              <w:jc w:val="center"/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>Student</w:t>
            </w:r>
            <w:r w:rsidR="007213C4">
              <w:rPr>
                <w:rFonts w:ascii="Calibri" w:hAnsi="Calibri" w:cs="Calibri"/>
                <w:color w:val="0072C7" w:themeColor="accent2"/>
                <w:sz w:val="28"/>
                <w:szCs w:val="28"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14:paraId="0432A619" w14:textId="77777777" w:rsidR="00401A0A" w:rsidRDefault="00401A0A" w:rsidP="000F5035"/>
        </w:tc>
        <w:tc>
          <w:tcPr>
            <w:tcW w:w="8010" w:type="dxa"/>
            <w:vMerge/>
            <w:tcBorders>
              <w:left w:val="single" w:sz="4" w:space="0" w:color="auto"/>
            </w:tcBorders>
          </w:tcPr>
          <w:p w14:paraId="261AB2D9" w14:textId="77777777" w:rsidR="00401A0A" w:rsidRDefault="00401A0A" w:rsidP="000F5035"/>
        </w:tc>
      </w:tr>
    </w:tbl>
    <w:p w14:paraId="132AC472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6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973EA" w14:textId="77777777" w:rsidR="003A0976" w:rsidRDefault="003A0976" w:rsidP="00590471">
      <w:r>
        <w:separator/>
      </w:r>
    </w:p>
  </w:endnote>
  <w:endnote w:type="continuationSeparator" w:id="0">
    <w:p w14:paraId="3810AED4" w14:textId="77777777" w:rsidR="003A0976" w:rsidRDefault="003A097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B8DBE" w14:textId="77777777" w:rsidR="003A0976" w:rsidRDefault="003A0976" w:rsidP="00590471">
      <w:r>
        <w:separator/>
      </w:r>
    </w:p>
  </w:footnote>
  <w:footnote w:type="continuationSeparator" w:id="0">
    <w:p w14:paraId="4D32F497" w14:textId="77777777" w:rsidR="003A0976" w:rsidRDefault="003A097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C2189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353F70E" wp14:editId="7739D3B0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58ED7B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A5B48"/>
    <w:multiLevelType w:val="hybridMultilevel"/>
    <w:tmpl w:val="AFFCF5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691525">
    <w:abstractNumId w:val="1"/>
  </w:num>
  <w:num w:numId="2" w16cid:durableId="2086300788">
    <w:abstractNumId w:val="2"/>
  </w:num>
  <w:num w:numId="3" w16cid:durableId="581107966">
    <w:abstractNumId w:val="0"/>
  </w:num>
  <w:num w:numId="4" w16cid:durableId="16435812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4AF"/>
    <w:rsid w:val="00005A32"/>
    <w:rsid w:val="00057C97"/>
    <w:rsid w:val="00060042"/>
    <w:rsid w:val="0008685D"/>
    <w:rsid w:val="00090860"/>
    <w:rsid w:val="000A626D"/>
    <w:rsid w:val="000F5035"/>
    <w:rsid w:val="00105717"/>
    <w:rsid w:val="00111C88"/>
    <w:rsid w:val="00112FD7"/>
    <w:rsid w:val="00125563"/>
    <w:rsid w:val="00150ABD"/>
    <w:rsid w:val="001650CF"/>
    <w:rsid w:val="001946FC"/>
    <w:rsid w:val="001F6EB5"/>
    <w:rsid w:val="001F754C"/>
    <w:rsid w:val="00222466"/>
    <w:rsid w:val="0024753C"/>
    <w:rsid w:val="00267829"/>
    <w:rsid w:val="00276026"/>
    <w:rsid w:val="00290D60"/>
    <w:rsid w:val="00293121"/>
    <w:rsid w:val="002A4DB0"/>
    <w:rsid w:val="002A7AEF"/>
    <w:rsid w:val="002B4549"/>
    <w:rsid w:val="002C0843"/>
    <w:rsid w:val="002D6854"/>
    <w:rsid w:val="00310F17"/>
    <w:rsid w:val="00322A46"/>
    <w:rsid w:val="003326CB"/>
    <w:rsid w:val="00353B60"/>
    <w:rsid w:val="00376291"/>
    <w:rsid w:val="00380B51"/>
    <w:rsid w:val="00380FD1"/>
    <w:rsid w:val="00383D02"/>
    <w:rsid w:val="00385DE7"/>
    <w:rsid w:val="00391E24"/>
    <w:rsid w:val="003A0976"/>
    <w:rsid w:val="003C1346"/>
    <w:rsid w:val="003D1B71"/>
    <w:rsid w:val="003E6138"/>
    <w:rsid w:val="003F7245"/>
    <w:rsid w:val="00401A0A"/>
    <w:rsid w:val="004174E0"/>
    <w:rsid w:val="00426A77"/>
    <w:rsid w:val="00433F39"/>
    <w:rsid w:val="00446052"/>
    <w:rsid w:val="00474DD4"/>
    <w:rsid w:val="004775B2"/>
    <w:rsid w:val="00481426"/>
    <w:rsid w:val="00490D7D"/>
    <w:rsid w:val="004B635E"/>
    <w:rsid w:val="004C5139"/>
    <w:rsid w:val="004E158A"/>
    <w:rsid w:val="00502EFF"/>
    <w:rsid w:val="005147D9"/>
    <w:rsid w:val="0052099C"/>
    <w:rsid w:val="005351C6"/>
    <w:rsid w:val="00537A8D"/>
    <w:rsid w:val="005514C8"/>
    <w:rsid w:val="00565C77"/>
    <w:rsid w:val="0056708E"/>
    <w:rsid w:val="005801E5"/>
    <w:rsid w:val="00590471"/>
    <w:rsid w:val="005A5C0B"/>
    <w:rsid w:val="005C4644"/>
    <w:rsid w:val="005D01FA"/>
    <w:rsid w:val="005D65DB"/>
    <w:rsid w:val="00600133"/>
    <w:rsid w:val="00606D95"/>
    <w:rsid w:val="0063199B"/>
    <w:rsid w:val="0064448A"/>
    <w:rsid w:val="00653E17"/>
    <w:rsid w:val="006A08E8"/>
    <w:rsid w:val="006A1568"/>
    <w:rsid w:val="006B34DE"/>
    <w:rsid w:val="006D79A8"/>
    <w:rsid w:val="006E1ECD"/>
    <w:rsid w:val="00701ECF"/>
    <w:rsid w:val="007213C4"/>
    <w:rsid w:val="0072353B"/>
    <w:rsid w:val="007263C1"/>
    <w:rsid w:val="007575B6"/>
    <w:rsid w:val="00757812"/>
    <w:rsid w:val="00772145"/>
    <w:rsid w:val="007912A5"/>
    <w:rsid w:val="007B3C81"/>
    <w:rsid w:val="007D67CA"/>
    <w:rsid w:val="007E668F"/>
    <w:rsid w:val="007F4AFB"/>
    <w:rsid w:val="007F5B63"/>
    <w:rsid w:val="00803A0A"/>
    <w:rsid w:val="00823DD7"/>
    <w:rsid w:val="00846CB9"/>
    <w:rsid w:val="008566AA"/>
    <w:rsid w:val="008614A9"/>
    <w:rsid w:val="008A1E6E"/>
    <w:rsid w:val="008B08F2"/>
    <w:rsid w:val="008C024F"/>
    <w:rsid w:val="008C2CFC"/>
    <w:rsid w:val="00912DC8"/>
    <w:rsid w:val="009372F9"/>
    <w:rsid w:val="009475DC"/>
    <w:rsid w:val="0095490F"/>
    <w:rsid w:val="00962B5A"/>
    <w:rsid w:val="00967B93"/>
    <w:rsid w:val="00973726"/>
    <w:rsid w:val="00981DA6"/>
    <w:rsid w:val="009A240E"/>
    <w:rsid w:val="009D090F"/>
    <w:rsid w:val="009F094D"/>
    <w:rsid w:val="00A076CA"/>
    <w:rsid w:val="00A31464"/>
    <w:rsid w:val="00A31B16"/>
    <w:rsid w:val="00A33613"/>
    <w:rsid w:val="00A47A8D"/>
    <w:rsid w:val="00A52D9E"/>
    <w:rsid w:val="00A77366"/>
    <w:rsid w:val="00A86539"/>
    <w:rsid w:val="00AC6C7E"/>
    <w:rsid w:val="00AE3B12"/>
    <w:rsid w:val="00AF1EE3"/>
    <w:rsid w:val="00B4158A"/>
    <w:rsid w:val="00B6466C"/>
    <w:rsid w:val="00B657AF"/>
    <w:rsid w:val="00B72384"/>
    <w:rsid w:val="00B76009"/>
    <w:rsid w:val="00BA256B"/>
    <w:rsid w:val="00BB176A"/>
    <w:rsid w:val="00BB1B5D"/>
    <w:rsid w:val="00BC1F61"/>
    <w:rsid w:val="00BC22C7"/>
    <w:rsid w:val="00BD195A"/>
    <w:rsid w:val="00BF5982"/>
    <w:rsid w:val="00BF6A29"/>
    <w:rsid w:val="00C07240"/>
    <w:rsid w:val="00C104FA"/>
    <w:rsid w:val="00C14078"/>
    <w:rsid w:val="00C23109"/>
    <w:rsid w:val="00C43EA6"/>
    <w:rsid w:val="00C444AF"/>
    <w:rsid w:val="00C73E8D"/>
    <w:rsid w:val="00C84099"/>
    <w:rsid w:val="00CA5842"/>
    <w:rsid w:val="00CB416C"/>
    <w:rsid w:val="00CD2713"/>
    <w:rsid w:val="00CE1E3D"/>
    <w:rsid w:val="00CF74F5"/>
    <w:rsid w:val="00D053FA"/>
    <w:rsid w:val="00D13467"/>
    <w:rsid w:val="00D402D8"/>
    <w:rsid w:val="00D41722"/>
    <w:rsid w:val="00D450E9"/>
    <w:rsid w:val="00D8544E"/>
    <w:rsid w:val="00DA75E8"/>
    <w:rsid w:val="00DB732B"/>
    <w:rsid w:val="00DC0C87"/>
    <w:rsid w:val="00DC3F0A"/>
    <w:rsid w:val="00E02510"/>
    <w:rsid w:val="00E26AED"/>
    <w:rsid w:val="00E41993"/>
    <w:rsid w:val="00E62D0D"/>
    <w:rsid w:val="00E6558D"/>
    <w:rsid w:val="00E73AB8"/>
    <w:rsid w:val="00E7521F"/>
    <w:rsid w:val="00E90A60"/>
    <w:rsid w:val="00EA4F6D"/>
    <w:rsid w:val="00EB20C3"/>
    <w:rsid w:val="00ED47F7"/>
    <w:rsid w:val="00EE7E09"/>
    <w:rsid w:val="00F0223C"/>
    <w:rsid w:val="00F044CB"/>
    <w:rsid w:val="00F14AAE"/>
    <w:rsid w:val="00F16291"/>
    <w:rsid w:val="00F2420E"/>
    <w:rsid w:val="00F3235D"/>
    <w:rsid w:val="00F32393"/>
    <w:rsid w:val="00F3473A"/>
    <w:rsid w:val="00F703FD"/>
    <w:rsid w:val="00F81DEE"/>
    <w:rsid w:val="00F878BD"/>
    <w:rsid w:val="00F9331E"/>
    <w:rsid w:val="00FE7401"/>
    <w:rsid w:val="00FF03C0"/>
    <w:rsid w:val="00FF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8C21F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E419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E419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uisa@cpedorval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physiostepbystep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olutionsabc.ca/" TargetMode="External"/><Relationship Id="rId5" Type="http://schemas.openxmlformats.org/officeDocument/2006/relationships/styles" Target="styles.xml"/><Relationship Id="rId15" Type="http://schemas.openxmlformats.org/officeDocument/2006/relationships/hyperlink" Target="mailto:luisa@cpedorval.org" TargetMode="Externa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xenosa@vaniercollege.qc.ca%2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ector\AppData\Local\Microsoft\Office\16.0\DTS\en-US%7bAC77044B-1996-4277-9034-69875CB84330%7d\%7bE201A8CD-513F-47E8-BB17-A3DF02B64826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{E201A8CD-513F-47E8-BB17-A3DF02B64826}tf78128832_win32.dotx</Template>
  <TotalTime>0</TotalTime>
  <Pages>2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2022-09-01T21:17:00Z</dcterms:created>
  <dcterms:modified xsi:type="dcterms:W3CDTF">2022-09-29T13:40:00Z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